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11A" w:rsidRPr="004369FD" w:rsidRDefault="003B711A" w:rsidP="00843864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4369FD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№ 8 </w:t>
      </w:r>
      <w:r w:rsidRPr="004369FD">
        <w:rPr>
          <w:rFonts w:ascii="Times New Roman" w:hAnsi="Times New Roman" w:cs="Times New Roman"/>
          <w:sz w:val="28"/>
          <w:szCs w:val="28"/>
          <w:lang w:eastAsia="ru-RU"/>
        </w:rPr>
        <w:t xml:space="preserve">к решению </w:t>
      </w:r>
    </w:p>
    <w:p w:rsidR="003B711A" w:rsidRDefault="003B711A" w:rsidP="00843864">
      <w:pPr>
        <w:tabs>
          <w:tab w:val="left" w:pos="5760"/>
        </w:tabs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  <w:r w:rsidRPr="004369FD">
        <w:rPr>
          <w:rFonts w:ascii="Times New Roman" w:hAnsi="Times New Roman" w:cs="Times New Roman"/>
          <w:sz w:val="28"/>
          <w:szCs w:val="28"/>
          <w:lang w:eastAsia="ru-RU"/>
        </w:rPr>
        <w:t xml:space="preserve">Собрания депутатов </w:t>
      </w:r>
    </w:p>
    <w:p w:rsidR="003B711A" w:rsidRPr="004369FD" w:rsidRDefault="003B711A" w:rsidP="00843864">
      <w:pPr>
        <w:tabs>
          <w:tab w:val="left" w:pos="5760"/>
        </w:tabs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  <w:r w:rsidRPr="004369FD">
        <w:rPr>
          <w:rFonts w:ascii="Times New Roman" w:hAnsi="Times New Roman" w:cs="Times New Roman"/>
          <w:sz w:val="28"/>
          <w:szCs w:val="28"/>
          <w:lang w:eastAsia="ru-RU"/>
        </w:rPr>
        <w:t xml:space="preserve">Копейского городского округа </w:t>
      </w:r>
    </w:p>
    <w:p w:rsidR="003B711A" w:rsidRDefault="003B711A" w:rsidP="00843864">
      <w:pPr>
        <w:tabs>
          <w:tab w:val="left" w:pos="5760"/>
        </w:tabs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  <w:r w:rsidRPr="004369FD">
        <w:rPr>
          <w:rFonts w:ascii="Times New Roman" w:hAnsi="Times New Roman" w:cs="Times New Roman"/>
          <w:sz w:val="28"/>
          <w:szCs w:val="28"/>
          <w:lang w:eastAsia="ru-RU"/>
        </w:rPr>
        <w:t>Челябинской области</w:t>
      </w:r>
    </w:p>
    <w:p w:rsidR="003B711A" w:rsidRPr="00CB5290" w:rsidRDefault="003B711A" w:rsidP="00843864">
      <w:pPr>
        <w:tabs>
          <w:tab w:val="left" w:pos="5760"/>
        </w:tabs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от 26.09.2018 № 580</w:t>
      </w:r>
    </w:p>
    <w:p w:rsidR="003B711A" w:rsidRPr="004369FD" w:rsidRDefault="003B711A" w:rsidP="00015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B711A" w:rsidRDefault="003B711A" w:rsidP="000154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График </w:t>
      </w:r>
      <w:r w:rsidRPr="00E666D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предоставления </w:t>
      </w:r>
      <w:r w:rsidRPr="00E666D4">
        <w:rPr>
          <w:rFonts w:ascii="Times New Roman" w:hAnsi="Times New Roman" w:cs="Times New Roman"/>
          <w:sz w:val="28"/>
          <w:szCs w:val="28"/>
        </w:rPr>
        <w:t>объектов</w:t>
      </w:r>
      <w:r w:rsidRPr="004C3A66">
        <w:rPr>
          <w:rFonts w:ascii="Times New Roman" w:hAnsi="Times New Roman" w:cs="Times New Roman"/>
          <w:sz w:val="28"/>
          <w:szCs w:val="28"/>
        </w:rPr>
        <w:t xml:space="preserve"> муниципального имущества, </w:t>
      </w:r>
    </w:p>
    <w:p w:rsidR="003B711A" w:rsidRDefault="003B711A" w:rsidP="000154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3A66">
        <w:rPr>
          <w:rFonts w:ascii="Times New Roman" w:hAnsi="Times New Roman" w:cs="Times New Roman"/>
          <w:sz w:val="28"/>
          <w:szCs w:val="28"/>
        </w:rPr>
        <w:t xml:space="preserve">закрепленных за </w:t>
      </w:r>
      <w:r>
        <w:rPr>
          <w:rFonts w:ascii="Times New Roman" w:hAnsi="Times New Roman" w:cs="Times New Roman"/>
          <w:color w:val="000000"/>
          <w:sz w:val="28"/>
          <w:szCs w:val="28"/>
        </w:rPr>
        <w:t>МОУ «ООШ № 15 имени Г.А. Труша»</w:t>
      </w:r>
      <w:r w:rsidRPr="004C3A66">
        <w:rPr>
          <w:rFonts w:ascii="Times New Roman" w:hAnsi="Times New Roman" w:cs="Times New Roman"/>
          <w:sz w:val="28"/>
          <w:szCs w:val="28"/>
        </w:rPr>
        <w:t>,</w:t>
      </w:r>
    </w:p>
    <w:p w:rsidR="003B711A" w:rsidRDefault="003B711A" w:rsidP="000154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3A66">
        <w:rPr>
          <w:rFonts w:ascii="Times New Roman" w:hAnsi="Times New Roman" w:cs="Times New Roman"/>
          <w:sz w:val="28"/>
          <w:szCs w:val="28"/>
        </w:rPr>
        <w:t>передаваемых в безвозмездное пользова</w:t>
      </w:r>
      <w:r>
        <w:rPr>
          <w:rFonts w:ascii="Times New Roman" w:hAnsi="Times New Roman" w:cs="Times New Roman"/>
          <w:sz w:val="28"/>
          <w:szCs w:val="28"/>
        </w:rPr>
        <w:t>ние  МУ ДО «Радуга»</w:t>
      </w:r>
    </w:p>
    <w:p w:rsidR="003B711A" w:rsidRPr="00E666D4" w:rsidRDefault="003B711A" w:rsidP="000154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711A" w:rsidRDefault="003B711A" w:rsidP="0069738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№ 10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3B711A" w:rsidRPr="00E84115" w:rsidTr="000F741B"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3B711A" w:rsidRPr="00E84115" w:rsidTr="000F741B"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12.00-18.00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3B711A" w:rsidRPr="00E84115" w:rsidTr="000F741B"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12.00-18.00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3B711A" w:rsidRPr="00E84115" w:rsidTr="000F741B"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12.00-18.00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3B711A" w:rsidRPr="00E84115" w:rsidTr="000F741B"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12.00-18.00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3B711A" w:rsidRPr="00E84115" w:rsidTr="000F741B"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12.00-18.00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</w:tbl>
    <w:p w:rsidR="003B711A" w:rsidRDefault="003B711A" w:rsidP="0069738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3B711A" w:rsidRPr="004369FD" w:rsidRDefault="003B711A" w:rsidP="000154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B711A" w:rsidRPr="00E666D4" w:rsidRDefault="003B711A" w:rsidP="000154F7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666D4">
        <w:rPr>
          <w:rFonts w:ascii="Times New Roman" w:hAnsi="Times New Roman" w:cs="Times New Roman"/>
          <w:sz w:val="28"/>
          <w:szCs w:val="28"/>
        </w:rPr>
        <w:t>Согласовано:</w:t>
      </w:r>
    </w:p>
    <w:tbl>
      <w:tblPr>
        <w:tblW w:w="0" w:type="auto"/>
        <w:tblInd w:w="-106" w:type="dxa"/>
        <w:tblLook w:val="00A0"/>
      </w:tblPr>
      <w:tblGrid>
        <w:gridCol w:w="4927"/>
        <w:gridCol w:w="4927"/>
      </w:tblGrid>
      <w:tr w:rsidR="003B711A">
        <w:tc>
          <w:tcPr>
            <w:tcW w:w="4927" w:type="dxa"/>
          </w:tcPr>
          <w:p w:rsidR="003B711A" w:rsidRDefault="003B711A" w:rsidP="008256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Pr="00D769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МОУ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«ООШ № 15 </w:t>
            </w:r>
          </w:p>
          <w:p w:rsidR="003B711A" w:rsidRDefault="003B711A" w:rsidP="008256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имени Г.А.Труша»</w:t>
            </w:r>
          </w:p>
          <w:p w:rsidR="003B711A" w:rsidRPr="00D76953" w:rsidRDefault="003B711A" w:rsidP="008256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B711A" w:rsidRPr="00D76953" w:rsidRDefault="003B711A" w:rsidP="008256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11A" w:rsidRPr="00D76953" w:rsidRDefault="003B711A" w:rsidP="008256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______________/ Л.А.Пересыпкина               </w:t>
            </w:r>
          </w:p>
        </w:tc>
        <w:tc>
          <w:tcPr>
            <w:tcW w:w="4927" w:type="dxa"/>
          </w:tcPr>
          <w:p w:rsidR="003B711A" w:rsidRPr="00D76953" w:rsidRDefault="003B711A" w:rsidP="008256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/Директор  МУ ДО «Радуга»</w:t>
            </w:r>
          </w:p>
          <w:p w:rsidR="003B711A" w:rsidRDefault="003B711A" w:rsidP="008256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11A" w:rsidRDefault="003B711A" w:rsidP="008256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11A" w:rsidRPr="00D76953" w:rsidRDefault="003B711A" w:rsidP="008256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11A" w:rsidRPr="00D76953" w:rsidRDefault="003B711A" w:rsidP="008256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И.О.Ауц</w:t>
            </w:r>
          </w:p>
        </w:tc>
      </w:tr>
    </w:tbl>
    <w:p w:rsidR="003B711A" w:rsidRDefault="003B711A" w:rsidP="00B2298C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B2298C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B2298C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B2298C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B2298C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B2298C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B2298C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B2298C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B2298C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B2298C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B2298C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B2298C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B2298C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B2298C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B2298C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B2298C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B2298C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B2298C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B2298C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8A54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Pr="006E5D57" w:rsidRDefault="003B711A" w:rsidP="008A5485">
      <w:pPr>
        <w:spacing w:after="0" w:line="240" w:lineRule="auto"/>
        <w:ind w:firstLine="59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8pt;margin-top:179.05pt;width:453.1pt;height:474.35pt;z-index:-251658240" wrapcoords="-36 0 -36 21566 21600 21566 21600 0 -36 0">
            <v:imagedata r:id="rId4" o:title="" croptop="12412f" cropbottom="6172f" cropright="3853f"/>
            <w10:wrap type="through"/>
          </v:shape>
        </w:pict>
      </w:r>
      <w:r>
        <w:rPr>
          <w:rFonts w:ascii="Times New Roman" w:hAnsi="Times New Roman" w:cs="Times New Roman"/>
          <w:sz w:val="28"/>
          <w:szCs w:val="28"/>
        </w:rPr>
        <w:t>Приложение № 9</w:t>
      </w:r>
      <w:r w:rsidRPr="006E5D57">
        <w:rPr>
          <w:rFonts w:ascii="Times New Roman" w:hAnsi="Times New Roman" w:cs="Times New Roman"/>
          <w:sz w:val="28"/>
          <w:szCs w:val="28"/>
        </w:rPr>
        <w:t xml:space="preserve"> к решению</w:t>
      </w:r>
    </w:p>
    <w:p w:rsidR="003B711A" w:rsidRPr="006E5D57" w:rsidRDefault="003B711A" w:rsidP="002646B0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Собрания депутатов</w:t>
      </w:r>
    </w:p>
    <w:p w:rsidR="003B711A" w:rsidRPr="006E5D57" w:rsidRDefault="003B711A" w:rsidP="002646B0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Копейского городского округа</w:t>
      </w:r>
    </w:p>
    <w:p w:rsidR="003B711A" w:rsidRPr="006E5D57" w:rsidRDefault="003B711A" w:rsidP="002646B0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Челябинской области</w:t>
      </w:r>
    </w:p>
    <w:p w:rsidR="003B711A" w:rsidRPr="006E5D57" w:rsidRDefault="003B711A" w:rsidP="002646B0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26.09.2018</w:t>
      </w:r>
      <w:r w:rsidRPr="006E5D57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580</w:t>
      </w:r>
    </w:p>
    <w:p w:rsidR="003B711A" w:rsidRDefault="003B711A" w:rsidP="002646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711A" w:rsidRDefault="003B711A" w:rsidP="002646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770FE">
        <w:rPr>
          <w:rFonts w:ascii="Times New Roman" w:hAnsi="Times New Roman" w:cs="Times New Roman"/>
          <w:sz w:val="28"/>
          <w:szCs w:val="28"/>
        </w:rPr>
        <w:t xml:space="preserve">еречень объектов муниципального имущества, </w:t>
      </w:r>
    </w:p>
    <w:p w:rsidR="003B711A" w:rsidRDefault="003B711A" w:rsidP="006973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70FE">
        <w:rPr>
          <w:rFonts w:ascii="Times New Roman" w:hAnsi="Times New Roman" w:cs="Times New Roman"/>
          <w:sz w:val="28"/>
          <w:szCs w:val="28"/>
        </w:rPr>
        <w:t xml:space="preserve">закрепленных за </w:t>
      </w:r>
      <w:r>
        <w:rPr>
          <w:rFonts w:ascii="Times New Roman" w:hAnsi="Times New Roman" w:cs="Times New Roman"/>
          <w:color w:val="000000"/>
          <w:sz w:val="28"/>
          <w:szCs w:val="28"/>
        </w:rPr>
        <w:t>МОУ «ООШ № 15 имени Г.А.Труша»</w:t>
      </w:r>
      <w:r w:rsidRPr="004C3A66">
        <w:rPr>
          <w:rFonts w:ascii="Times New Roman" w:hAnsi="Times New Roman" w:cs="Times New Roman"/>
          <w:sz w:val="28"/>
          <w:szCs w:val="28"/>
        </w:rPr>
        <w:t>,</w:t>
      </w:r>
    </w:p>
    <w:p w:rsidR="003B711A" w:rsidRDefault="003B711A" w:rsidP="006973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3A66">
        <w:rPr>
          <w:rFonts w:ascii="Times New Roman" w:hAnsi="Times New Roman" w:cs="Times New Roman"/>
          <w:sz w:val="28"/>
          <w:szCs w:val="28"/>
        </w:rPr>
        <w:t>передаваемых в безвозмездное пользова</w:t>
      </w:r>
      <w:r>
        <w:rPr>
          <w:rFonts w:ascii="Times New Roman" w:hAnsi="Times New Roman" w:cs="Times New Roman"/>
          <w:sz w:val="28"/>
          <w:szCs w:val="28"/>
        </w:rPr>
        <w:t>ние  МУ ДО «Радуга»</w:t>
      </w:r>
    </w:p>
    <w:p w:rsidR="003B711A" w:rsidRDefault="003B711A" w:rsidP="002646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0154F7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2646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2646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0154F7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0154F7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0154F7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725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330482">
      <w:pPr>
        <w:spacing w:after="0" w:line="240" w:lineRule="auto"/>
        <w:ind w:left="5052"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7" type="#_x0000_t75" style="position:absolute;left:0;text-align:left;margin-left:9.1pt;margin-top:-7.75pt;width:481.4pt;height:662.1pt;z-index:-251657216" wrapcoords="-34 0 -34 21576 21600 21576 21600 0 -34 0">
            <v:imagedata r:id="rId5" o:title=""/>
            <w10:wrap type="through"/>
          </v:shape>
        </w:pict>
      </w:r>
    </w:p>
    <w:p w:rsidR="003B711A" w:rsidRDefault="003B711A" w:rsidP="00330482">
      <w:pPr>
        <w:spacing w:after="0" w:line="240" w:lineRule="auto"/>
        <w:ind w:left="5052"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330482">
      <w:pPr>
        <w:spacing w:after="0" w:line="240" w:lineRule="auto"/>
        <w:ind w:left="5052"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330482">
      <w:pPr>
        <w:spacing w:after="0" w:line="240" w:lineRule="auto"/>
        <w:ind w:left="5052"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Pr="004369FD" w:rsidRDefault="003B711A" w:rsidP="00330482">
      <w:pPr>
        <w:spacing w:after="0" w:line="240" w:lineRule="auto"/>
        <w:ind w:left="5052" w:firstLine="708"/>
        <w:rPr>
          <w:rFonts w:ascii="Times New Roman" w:hAnsi="Times New Roman" w:cs="Times New Roman"/>
          <w:sz w:val="28"/>
          <w:szCs w:val="28"/>
        </w:rPr>
      </w:pPr>
      <w:r w:rsidRPr="004369FD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№ 10 </w:t>
      </w:r>
      <w:r w:rsidRPr="004369FD">
        <w:rPr>
          <w:rFonts w:ascii="Times New Roman" w:hAnsi="Times New Roman" w:cs="Times New Roman"/>
          <w:sz w:val="28"/>
          <w:szCs w:val="28"/>
          <w:lang w:eastAsia="ru-RU"/>
        </w:rPr>
        <w:t xml:space="preserve">к решению </w:t>
      </w:r>
    </w:p>
    <w:p w:rsidR="003B711A" w:rsidRPr="004369FD" w:rsidRDefault="003B711A" w:rsidP="009859EB">
      <w:pPr>
        <w:tabs>
          <w:tab w:val="left" w:pos="5760"/>
        </w:tabs>
        <w:spacing w:after="0" w:line="240" w:lineRule="auto"/>
        <w:ind w:left="5760"/>
        <w:rPr>
          <w:rFonts w:ascii="Times New Roman" w:hAnsi="Times New Roman" w:cs="Times New Roman"/>
          <w:sz w:val="28"/>
          <w:szCs w:val="28"/>
          <w:lang w:eastAsia="ru-RU"/>
        </w:rPr>
      </w:pPr>
      <w:r w:rsidRPr="004369FD">
        <w:rPr>
          <w:rFonts w:ascii="Times New Roman" w:hAnsi="Times New Roman" w:cs="Times New Roman"/>
          <w:sz w:val="28"/>
          <w:szCs w:val="28"/>
          <w:lang w:eastAsia="ru-RU"/>
        </w:rPr>
        <w:t xml:space="preserve">Собрания депутатов Копейского городского округа </w:t>
      </w:r>
    </w:p>
    <w:p w:rsidR="003B711A" w:rsidRPr="004369FD" w:rsidRDefault="003B711A" w:rsidP="009859EB">
      <w:pPr>
        <w:tabs>
          <w:tab w:val="left" w:pos="5760"/>
        </w:tabs>
        <w:spacing w:after="0" w:line="240" w:lineRule="auto"/>
        <w:ind w:left="5760"/>
        <w:rPr>
          <w:rFonts w:ascii="Times New Roman" w:hAnsi="Times New Roman" w:cs="Times New Roman"/>
          <w:sz w:val="28"/>
          <w:szCs w:val="28"/>
          <w:lang w:eastAsia="ru-RU"/>
        </w:rPr>
      </w:pPr>
      <w:r w:rsidRPr="004369FD">
        <w:rPr>
          <w:rFonts w:ascii="Times New Roman" w:hAnsi="Times New Roman" w:cs="Times New Roman"/>
          <w:sz w:val="28"/>
          <w:szCs w:val="28"/>
          <w:lang w:eastAsia="ru-RU"/>
        </w:rPr>
        <w:t>Челябинской области</w:t>
      </w:r>
    </w:p>
    <w:p w:rsidR="003B711A" w:rsidRPr="004369FD" w:rsidRDefault="003B711A" w:rsidP="009859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369FD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369FD">
        <w:rPr>
          <w:rFonts w:ascii="Times New Roman" w:hAnsi="Times New Roman" w:cs="Times New Roman"/>
          <w:sz w:val="28"/>
          <w:szCs w:val="28"/>
        </w:rPr>
        <w:t>от </w:t>
      </w:r>
      <w:r>
        <w:rPr>
          <w:rFonts w:ascii="Times New Roman" w:hAnsi="Times New Roman" w:cs="Times New Roman"/>
          <w:sz w:val="28"/>
          <w:szCs w:val="28"/>
        </w:rPr>
        <w:t>26.09.2018  № 580</w:t>
      </w:r>
    </w:p>
    <w:p w:rsidR="003B711A" w:rsidRPr="004369FD" w:rsidRDefault="003B711A" w:rsidP="009859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B711A" w:rsidRDefault="003B711A" w:rsidP="009859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График </w:t>
      </w:r>
      <w:r w:rsidRPr="00E666D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предоставления </w:t>
      </w:r>
      <w:r w:rsidRPr="00E666D4">
        <w:rPr>
          <w:rFonts w:ascii="Times New Roman" w:hAnsi="Times New Roman" w:cs="Times New Roman"/>
          <w:sz w:val="28"/>
          <w:szCs w:val="28"/>
        </w:rPr>
        <w:t>объектов</w:t>
      </w:r>
      <w:r w:rsidRPr="004C3A66">
        <w:rPr>
          <w:rFonts w:ascii="Times New Roman" w:hAnsi="Times New Roman" w:cs="Times New Roman"/>
          <w:sz w:val="28"/>
          <w:szCs w:val="28"/>
        </w:rPr>
        <w:t xml:space="preserve"> муниципального имущества, </w:t>
      </w:r>
    </w:p>
    <w:p w:rsidR="003B711A" w:rsidRDefault="003B711A" w:rsidP="006973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3A66">
        <w:rPr>
          <w:rFonts w:ascii="Times New Roman" w:hAnsi="Times New Roman" w:cs="Times New Roman"/>
          <w:sz w:val="28"/>
          <w:szCs w:val="28"/>
        </w:rPr>
        <w:t xml:space="preserve">закрепленных за </w:t>
      </w:r>
      <w:r>
        <w:rPr>
          <w:rFonts w:ascii="Times New Roman" w:hAnsi="Times New Roman" w:cs="Times New Roman"/>
          <w:sz w:val="28"/>
          <w:szCs w:val="28"/>
        </w:rPr>
        <w:t xml:space="preserve">МДОУ «ДС № 37», </w:t>
      </w:r>
      <w:r w:rsidRPr="004C3A66">
        <w:rPr>
          <w:rFonts w:ascii="Times New Roman" w:hAnsi="Times New Roman" w:cs="Times New Roman"/>
          <w:sz w:val="28"/>
          <w:szCs w:val="28"/>
        </w:rPr>
        <w:t>передаваемых в безвозмездное пользова</w:t>
      </w:r>
      <w:r>
        <w:rPr>
          <w:rFonts w:ascii="Times New Roman" w:hAnsi="Times New Roman" w:cs="Times New Roman"/>
          <w:sz w:val="28"/>
          <w:szCs w:val="28"/>
        </w:rPr>
        <w:t>ние  МУ ДО «Радуга»</w:t>
      </w:r>
    </w:p>
    <w:p w:rsidR="003B711A" w:rsidRDefault="003B711A" w:rsidP="006973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711A" w:rsidRDefault="003B711A" w:rsidP="0069738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№ 13 (физ.зал)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3B711A" w:rsidRPr="00E84115" w:rsidTr="000F741B"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3B711A" w:rsidRPr="00E84115" w:rsidTr="000F741B"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10.00-12.00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3B711A" w:rsidRPr="00E84115" w:rsidTr="000F741B"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10.30-12.00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</w:tbl>
    <w:p w:rsidR="003B711A" w:rsidRDefault="003B711A" w:rsidP="0069738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3B711A" w:rsidRDefault="003B711A" w:rsidP="0069738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№ 41(муз.зал)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3B711A" w:rsidRPr="00E84115" w:rsidTr="000F741B"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3B711A" w:rsidRPr="00E84115" w:rsidTr="000F741B"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10.00-10.30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</w:tbl>
    <w:p w:rsidR="003B711A" w:rsidRDefault="003B711A" w:rsidP="009859E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B711A" w:rsidRDefault="003B711A" w:rsidP="009859E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textWrapping" w:clear="all"/>
      </w:r>
    </w:p>
    <w:p w:rsidR="003B711A" w:rsidRDefault="003B711A" w:rsidP="009859E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B711A" w:rsidRDefault="003B711A" w:rsidP="009859E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B711A" w:rsidRPr="00E666D4" w:rsidRDefault="003B711A" w:rsidP="009859EB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666D4">
        <w:rPr>
          <w:rFonts w:ascii="Times New Roman" w:hAnsi="Times New Roman" w:cs="Times New Roman"/>
          <w:sz w:val="28"/>
          <w:szCs w:val="28"/>
        </w:rPr>
        <w:t>Согласовано:</w:t>
      </w:r>
    </w:p>
    <w:tbl>
      <w:tblPr>
        <w:tblW w:w="0" w:type="auto"/>
        <w:tblInd w:w="-106" w:type="dxa"/>
        <w:tblLook w:val="00A0"/>
      </w:tblPr>
      <w:tblGrid>
        <w:gridCol w:w="4927"/>
        <w:gridCol w:w="4927"/>
      </w:tblGrid>
      <w:tr w:rsidR="003B711A" w:rsidTr="00697383">
        <w:tc>
          <w:tcPr>
            <w:tcW w:w="4927" w:type="dxa"/>
          </w:tcPr>
          <w:p w:rsidR="003B711A" w:rsidRPr="00697383" w:rsidRDefault="003B711A" w:rsidP="006973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МДОУ «ДС № 37»</w:t>
            </w:r>
          </w:p>
          <w:p w:rsidR="003B711A" w:rsidRPr="00D76953" w:rsidRDefault="003B711A" w:rsidP="006973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B711A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11A" w:rsidRPr="00D76953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11A" w:rsidRPr="00D76953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______________/ Е.В. Смолина               </w:t>
            </w:r>
          </w:p>
        </w:tc>
        <w:tc>
          <w:tcPr>
            <w:tcW w:w="4927" w:type="dxa"/>
          </w:tcPr>
          <w:p w:rsidR="003B711A" w:rsidRPr="00D76953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/Директор  МУ ДО «Радуга»</w:t>
            </w:r>
          </w:p>
          <w:p w:rsidR="003B711A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11A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11A" w:rsidRPr="00D76953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11A" w:rsidRPr="00D76953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И.О.Ауц</w:t>
            </w:r>
          </w:p>
        </w:tc>
      </w:tr>
    </w:tbl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 w:rsidP="00697383">
      <w:pPr>
        <w:spacing w:after="0" w:line="240" w:lineRule="auto"/>
        <w:ind w:left="5940"/>
        <w:jc w:val="both"/>
        <w:rPr>
          <w:rFonts w:cs="Times New Roman"/>
        </w:rPr>
      </w:pPr>
    </w:p>
    <w:p w:rsidR="003B711A" w:rsidRDefault="003B711A" w:rsidP="00697383">
      <w:pPr>
        <w:spacing w:after="0" w:line="240" w:lineRule="auto"/>
        <w:ind w:left="5940"/>
        <w:jc w:val="both"/>
        <w:rPr>
          <w:rFonts w:cs="Times New Roman"/>
        </w:rPr>
      </w:pPr>
    </w:p>
    <w:p w:rsidR="003B711A" w:rsidRDefault="003B711A" w:rsidP="00697383">
      <w:pPr>
        <w:spacing w:after="0" w:line="240" w:lineRule="auto"/>
        <w:ind w:left="5940"/>
        <w:jc w:val="both"/>
        <w:rPr>
          <w:rFonts w:cs="Times New Roman"/>
        </w:rPr>
      </w:pPr>
    </w:p>
    <w:p w:rsidR="003B711A" w:rsidRDefault="003B711A" w:rsidP="00697383">
      <w:pPr>
        <w:spacing w:after="0" w:line="240" w:lineRule="auto"/>
        <w:ind w:left="5940"/>
        <w:jc w:val="both"/>
        <w:rPr>
          <w:rFonts w:cs="Times New Roman"/>
        </w:rPr>
      </w:pPr>
    </w:p>
    <w:p w:rsidR="003B711A" w:rsidRPr="006E5D57" w:rsidRDefault="003B711A" w:rsidP="00697383">
      <w:pPr>
        <w:spacing w:after="0" w:line="240" w:lineRule="auto"/>
        <w:ind w:left="59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11</w:t>
      </w:r>
      <w:r w:rsidRPr="006E5D57">
        <w:rPr>
          <w:rFonts w:ascii="Times New Roman" w:hAnsi="Times New Roman" w:cs="Times New Roman"/>
          <w:sz w:val="28"/>
          <w:szCs w:val="28"/>
        </w:rPr>
        <w:t xml:space="preserve"> к решению</w:t>
      </w:r>
    </w:p>
    <w:p w:rsidR="003B711A" w:rsidRDefault="003B711A" w:rsidP="008A5485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Собрания депутатов</w:t>
      </w:r>
    </w:p>
    <w:p w:rsidR="003B711A" w:rsidRPr="006E5D57" w:rsidRDefault="003B711A" w:rsidP="008A5485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Копейского городского округа</w:t>
      </w:r>
    </w:p>
    <w:p w:rsidR="003B711A" w:rsidRPr="006E5D57" w:rsidRDefault="003B711A" w:rsidP="00F11B20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Челябинской области</w:t>
      </w:r>
    </w:p>
    <w:p w:rsidR="003B711A" w:rsidRPr="006E5D57" w:rsidRDefault="003B711A" w:rsidP="00F11B20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26.09.2018</w:t>
      </w:r>
      <w:r w:rsidRPr="006E5D57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580</w:t>
      </w:r>
    </w:p>
    <w:p w:rsidR="003B711A" w:rsidRDefault="003B711A" w:rsidP="00F11B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711A" w:rsidRDefault="003B711A" w:rsidP="00F11B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770FE">
        <w:rPr>
          <w:rFonts w:ascii="Times New Roman" w:hAnsi="Times New Roman" w:cs="Times New Roman"/>
          <w:sz w:val="28"/>
          <w:szCs w:val="28"/>
        </w:rPr>
        <w:t xml:space="preserve">еречень объектов муниципального имущества, </w:t>
      </w:r>
    </w:p>
    <w:p w:rsidR="003B711A" w:rsidRDefault="003B711A" w:rsidP="00F11B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70FE">
        <w:rPr>
          <w:rFonts w:ascii="Times New Roman" w:hAnsi="Times New Roman" w:cs="Times New Roman"/>
          <w:sz w:val="28"/>
          <w:szCs w:val="28"/>
        </w:rPr>
        <w:t xml:space="preserve">закрепленных за </w:t>
      </w:r>
      <w:r>
        <w:rPr>
          <w:rFonts w:ascii="Times New Roman" w:hAnsi="Times New Roman" w:cs="Times New Roman"/>
          <w:sz w:val="28"/>
          <w:szCs w:val="28"/>
        </w:rPr>
        <w:t xml:space="preserve">МДОУ «ДС № 37», </w:t>
      </w:r>
      <w:r w:rsidRPr="004C3A66">
        <w:rPr>
          <w:rFonts w:ascii="Times New Roman" w:hAnsi="Times New Roman" w:cs="Times New Roman"/>
          <w:sz w:val="28"/>
          <w:szCs w:val="28"/>
        </w:rPr>
        <w:t>передаваемых в безвозмездное пользова</w:t>
      </w:r>
      <w:r>
        <w:rPr>
          <w:rFonts w:ascii="Times New Roman" w:hAnsi="Times New Roman" w:cs="Times New Roman"/>
          <w:sz w:val="28"/>
          <w:szCs w:val="28"/>
        </w:rPr>
        <w:t>ние  МУ ДО «Радуга»</w:t>
      </w:r>
    </w:p>
    <w:p w:rsidR="003B711A" w:rsidRDefault="003B711A" w:rsidP="00F11B20">
      <w:pPr>
        <w:tabs>
          <w:tab w:val="left" w:pos="1455"/>
        </w:tabs>
        <w:jc w:val="center"/>
        <w:rPr>
          <w:rFonts w:cs="Times New Roman"/>
          <w:lang w:eastAsia="ru-RU"/>
        </w:rPr>
      </w:pPr>
      <w:r>
        <w:rPr>
          <w:noProof/>
          <w:lang w:eastAsia="ru-RU"/>
        </w:rPr>
        <w:pict>
          <v:shape id="_x0000_s1028" type="#_x0000_t75" style="position:absolute;left:0;text-align:left;margin-left:-1.75pt;margin-top:11.7pt;width:481.4pt;height:550.95pt;z-index:-251656192">
            <v:imagedata r:id="rId6" o:title="" croptop="3550f" cropbottom="7454f"/>
          </v:shape>
        </w:pict>
      </w:r>
    </w:p>
    <w:p w:rsidR="003B711A" w:rsidRDefault="003B711A" w:rsidP="00F11B20">
      <w:pPr>
        <w:tabs>
          <w:tab w:val="left" w:pos="1455"/>
        </w:tabs>
        <w:jc w:val="center"/>
        <w:rPr>
          <w:rFonts w:cs="Times New Roman"/>
          <w:lang w:eastAsia="ru-RU"/>
        </w:rPr>
      </w:pPr>
    </w:p>
    <w:p w:rsidR="003B711A" w:rsidRDefault="003B711A" w:rsidP="00F11B20">
      <w:pPr>
        <w:tabs>
          <w:tab w:val="left" w:pos="1455"/>
        </w:tabs>
        <w:jc w:val="center"/>
        <w:rPr>
          <w:rFonts w:cs="Times New Roman"/>
          <w:lang w:eastAsia="ru-RU"/>
        </w:rPr>
      </w:pPr>
    </w:p>
    <w:p w:rsidR="003B711A" w:rsidRDefault="003B711A" w:rsidP="00F11B20">
      <w:pPr>
        <w:tabs>
          <w:tab w:val="left" w:pos="1455"/>
        </w:tabs>
        <w:jc w:val="center"/>
        <w:rPr>
          <w:rFonts w:cs="Times New Roman"/>
          <w:lang w:eastAsia="ru-RU"/>
        </w:rPr>
      </w:pPr>
    </w:p>
    <w:p w:rsidR="003B711A" w:rsidRDefault="003B711A" w:rsidP="00F11B20">
      <w:pPr>
        <w:tabs>
          <w:tab w:val="left" w:pos="1455"/>
        </w:tabs>
        <w:rPr>
          <w:rFonts w:cs="Times New Roman"/>
          <w:lang w:eastAsia="ru-RU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 w:rsidP="00CD132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4453E1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4453E1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4453E1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4453E1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75" style="position:absolute;left:0;text-align:left;margin-left:-2.95pt;margin-top:-8.45pt;width:481.4pt;height:662.1pt;z-index:-251655168" wrapcoords="-34 0 -34 21576 21600 21576 21600 0 -34 0">
            <v:imagedata r:id="rId7" o:title=""/>
            <w10:wrap type="through"/>
          </v:shape>
        </w:pic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B711A" w:rsidRDefault="003B711A" w:rsidP="008A5485">
      <w:pPr>
        <w:tabs>
          <w:tab w:val="left" w:pos="5760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8A5485">
      <w:pPr>
        <w:tabs>
          <w:tab w:val="left" w:pos="5760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8A5485">
      <w:pPr>
        <w:tabs>
          <w:tab w:val="left" w:pos="5760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8A5485">
      <w:pPr>
        <w:tabs>
          <w:tab w:val="left" w:pos="5760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  <w:r w:rsidRPr="008A5485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№ 12 к решению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Собрания депутатов </w:t>
      </w:r>
    </w:p>
    <w:p w:rsidR="003B711A" w:rsidRDefault="003B711A" w:rsidP="008A5485">
      <w:pPr>
        <w:tabs>
          <w:tab w:val="left" w:pos="5760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Копейского городского округа </w:t>
      </w:r>
    </w:p>
    <w:p w:rsidR="003B711A" w:rsidRDefault="003B711A" w:rsidP="004453E1">
      <w:pPr>
        <w:tabs>
          <w:tab w:val="left" w:pos="5760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Челябинской области</w:t>
      </w:r>
    </w:p>
    <w:p w:rsidR="003B711A" w:rsidRDefault="003B711A" w:rsidP="004453E1">
      <w:pPr>
        <w:tabs>
          <w:tab w:val="left" w:pos="5760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от 26.09.2018 № 580</w:t>
      </w:r>
    </w:p>
    <w:p w:rsidR="003B711A" w:rsidRDefault="003B711A" w:rsidP="004453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B711A" w:rsidRDefault="003B711A" w:rsidP="004453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График предоставления </w:t>
      </w:r>
      <w:r>
        <w:rPr>
          <w:rFonts w:ascii="Times New Roman" w:hAnsi="Times New Roman" w:cs="Times New Roman"/>
          <w:sz w:val="28"/>
          <w:szCs w:val="28"/>
        </w:rPr>
        <w:t xml:space="preserve">объектов муниципального имущества, </w:t>
      </w:r>
    </w:p>
    <w:p w:rsidR="003B711A" w:rsidRDefault="003B711A" w:rsidP="004453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закрепленных за МДОУ «ДС № 37» (филиал), </w:t>
      </w:r>
      <w:r w:rsidRPr="004C3A66">
        <w:rPr>
          <w:rFonts w:ascii="Times New Roman" w:hAnsi="Times New Roman" w:cs="Times New Roman"/>
          <w:sz w:val="28"/>
          <w:szCs w:val="28"/>
        </w:rPr>
        <w:t>передаваемых в безвозмездное пользова</w:t>
      </w:r>
      <w:r>
        <w:rPr>
          <w:rFonts w:ascii="Times New Roman" w:hAnsi="Times New Roman" w:cs="Times New Roman"/>
          <w:sz w:val="28"/>
          <w:szCs w:val="28"/>
        </w:rPr>
        <w:t>ние  МУ ДО «Радуга»</w:t>
      </w:r>
      <w:r>
        <w:rPr>
          <w:rFonts w:ascii="Times New Roman" w:hAnsi="Times New Roman" w:cs="Times New Roman"/>
          <w:sz w:val="26"/>
          <w:szCs w:val="26"/>
        </w:rPr>
        <w:br w:type="textWrapping" w:clear="all"/>
      </w:r>
    </w:p>
    <w:p w:rsidR="003B711A" w:rsidRDefault="003B711A" w:rsidP="0069738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№ 4 (муз.зал)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3B711A" w:rsidRPr="00E84115" w:rsidTr="000F741B"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3B711A" w:rsidRPr="00E84115" w:rsidTr="000F741B"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15.30-16.30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3B711A" w:rsidRPr="00E84115" w:rsidTr="000F741B"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15.30-16.30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</w:tbl>
    <w:p w:rsidR="003B711A" w:rsidRDefault="003B711A" w:rsidP="00697383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B711A" w:rsidRDefault="003B711A" w:rsidP="00697383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B711A" w:rsidRDefault="003B711A" w:rsidP="00697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711A" w:rsidRDefault="003B711A" w:rsidP="004453E1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Согласовано:</w:t>
      </w: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106" w:type="dxa"/>
        <w:tblLook w:val="00A0"/>
      </w:tblPr>
      <w:tblGrid>
        <w:gridCol w:w="4927"/>
        <w:gridCol w:w="4927"/>
      </w:tblGrid>
      <w:tr w:rsidR="003B711A" w:rsidTr="000F741B">
        <w:tc>
          <w:tcPr>
            <w:tcW w:w="4927" w:type="dxa"/>
          </w:tcPr>
          <w:p w:rsidR="003B711A" w:rsidRPr="00697383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МДОУ «ДС № 37»</w:t>
            </w:r>
          </w:p>
          <w:p w:rsidR="003B711A" w:rsidRPr="00D76953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B711A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11A" w:rsidRPr="00D76953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11A" w:rsidRPr="00D76953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______________/ Е.В. Смолина               </w:t>
            </w:r>
          </w:p>
        </w:tc>
        <w:tc>
          <w:tcPr>
            <w:tcW w:w="4927" w:type="dxa"/>
          </w:tcPr>
          <w:p w:rsidR="003B711A" w:rsidRPr="00D76953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/Директор  МУ ДО «Радуга»</w:t>
            </w:r>
          </w:p>
          <w:p w:rsidR="003B711A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11A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11A" w:rsidRPr="00D76953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11A" w:rsidRPr="00D76953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И.О.Ауц</w:t>
            </w:r>
          </w:p>
        </w:tc>
      </w:tr>
    </w:tbl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E806B0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№ 13 к решению </w:t>
      </w:r>
    </w:p>
    <w:p w:rsidR="003B711A" w:rsidRDefault="003B711A" w:rsidP="00E806B0">
      <w:pPr>
        <w:tabs>
          <w:tab w:val="left" w:pos="5760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Собрания депутатов </w:t>
      </w:r>
    </w:p>
    <w:p w:rsidR="003B711A" w:rsidRDefault="003B711A" w:rsidP="00E806B0">
      <w:pPr>
        <w:tabs>
          <w:tab w:val="left" w:pos="5760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Копейского городского округа </w:t>
      </w:r>
    </w:p>
    <w:p w:rsidR="003B711A" w:rsidRDefault="003B711A" w:rsidP="00E806B0">
      <w:pPr>
        <w:tabs>
          <w:tab w:val="left" w:pos="5760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Челябинской области</w:t>
      </w:r>
    </w:p>
    <w:p w:rsidR="003B711A" w:rsidRDefault="003B711A" w:rsidP="00E806B0">
      <w:pPr>
        <w:tabs>
          <w:tab w:val="left" w:pos="5760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от 26.09.2018 № 580</w:t>
      </w:r>
    </w:p>
    <w:p w:rsidR="003B711A" w:rsidRDefault="003B711A" w:rsidP="00E806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B711A" w:rsidRDefault="003B711A" w:rsidP="00E806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объектов муниципального имущества,</w:t>
      </w:r>
    </w:p>
    <w:p w:rsidR="003B711A" w:rsidRDefault="003B711A" w:rsidP="00E806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закрепленных за МДОУ «ДС № 37» (филиал), </w:t>
      </w:r>
      <w:r w:rsidRPr="004C3A66">
        <w:rPr>
          <w:rFonts w:ascii="Times New Roman" w:hAnsi="Times New Roman" w:cs="Times New Roman"/>
          <w:sz w:val="28"/>
          <w:szCs w:val="28"/>
        </w:rPr>
        <w:t>передаваемых в безвозмездное пользова</w:t>
      </w:r>
      <w:r>
        <w:rPr>
          <w:rFonts w:ascii="Times New Roman" w:hAnsi="Times New Roman" w:cs="Times New Roman"/>
          <w:sz w:val="28"/>
          <w:szCs w:val="28"/>
        </w:rPr>
        <w:t>ние  МУ ДО «Радуга»</w:t>
      </w:r>
    </w:p>
    <w:p w:rsidR="003B711A" w:rsidRDefault="003B711A" w:rsidP="00E806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0" type="#_x0000_t75" style="position:absolute;left:0;text-align:left;margin-left:30.7pt;margin-top:9.4pt;width:396pt;height:476.45pt;z-index:-251654144" wrapcoords="-41 0 -41 21566 21600 21566 21600 0 -41 0">
            <v:imagedata r:id="rId8" o:title="" croptop="9898f" cropbottom="8478f" cropleft="6147f" cropright="5479f"/>
            <w10:wrap type="tight"/>
          </v:shape>
        </w:pict>
      </w:r>
      <w:r>
        <w:rPr>
          <w:rFonts w:ascii="Times New Roman" w:hAnsi="Times New Roman" w:cs="Times New Roman"/>
          <w:sz w:val="26"/>
          <w:szCs w:val="26"/>
        </w:rPr>
        <w:br w:type="textWrapping" w:clear="all"/>
      </w: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E806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E806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1" type="#_x0000_t75" style="position:absolute;left:0;text-align:left;margin-left:269.3pt;margin-top:0;width:481.4pt;height:662.1pt;z-index:-251653120;mso-position-vertical:inside" wrapcoords="-34 0 -34 21576 21600 21576 21600 0 -34 0">
            <v:imagedata r:id="rId9" o:title=""/>
            <w10:wrap type="through"/>
          </v:shape>
        </w:pict>
      </w: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tabs>
          <w:tab w:val="left" w:pos="5760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9665D4">
      <w:pPr>
        <w:tabs>
          <w:tab w:val="left" w:pos="5760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630BC6">
      <w:pPr>
        <w:tabs>
          <w:tab w:val="left" w:pos="57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630BC6">
      <w:pPr>
        <w:tabs>
          <w:tab w:val="left" w:pos="57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630BC6">
      <w:pPr>
        <w:tabs>
          <w:tab w:val="left" w:pos="57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630BC6">
      <w:pPr>
        <w:tabs>
          <w:tab w:val="left" w:pos="57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630BC6">
      <w:pPr>
        <w:tabs>
          <w:tab w:val="left" w:pos="57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630BC6">
      <w:pPr>
        <w:tabs>
          <w:tab w:val="left" w:pos="57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630BC6">
      <w:pPr>
        <w:tabs>
          <w:tab w:val="left" w:pos="57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630BC6">
      <w:pPr>
        <w:tabs>
          <w:tab w:val="left" w:pos="57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630BC6">
      <w:pPr>
        <w:tabs>
          <w:tab w:val="left" w:pos="57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630BC6">
      <w:pPr>
        <w:tabs>
          <w:tab w:val="left" w:pos="57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11A" w:rsidRDefault="003B711A" w:rsidP="00630BC6">
      <w:pPr>
        <w:tabs>
          <w:tab w:val="left" w:pos="5760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  <w:r w:rsidRPr="00630BC6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№ 14 к решению </w:t>
      </w:r>
    </w:p>
    <w:p w:rsidR="003B711A" w:rsidRDefault="003B711A" w:rsidP="00630BC6">
      <w:pPr>
        <w:tabs>
          <w:tab w:val="left" w:pos="5760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Собрания депутатов </w:t>
      </w:r>
    </w:p>
    <w:p w:rsidR="003B711A" w:rsidRDefault="003B711A" w:rsidP="009665D4">
      <w:pPr>
        <w:tabs>
          <w:tab w:val="left" w:pos="5760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Копейского городского округа </w:t>
      </w:r>
    </w:p>
    <w:p w:rsidR="003B711A" w:rsidRDefault="003B711A" w:rsidP="009665D4">
      <w:pPr>
        <w:tabs>
          <w:tab w:val="left" w:pos="5760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Челябинской области</w:t>
      </w:r>
    </w:p>
    <w:p w:rsidR="003B711A" w:rsidRDefault="003B711A" w:rsidP="009665D4">
      <w:pPr>
        <w:tabs>
          <w:tab w:val="left" w:pos="5760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от 26.09.2018 № 580</w:t>
      </w:r>
    </w:p>
    <w:p w:rsidR="003B711A" w:rsidRDefault="003B711A" w:rsidP="009665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B711A" w:rsidRDefault="003B711A" w:rsidP="009665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График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предоставления </w:t>
      </w:r>
      <w:r>
        <w:rPr>
          <w:rFonts w:ascii="Times New Roman" w:hAnsi="Times New Roman" w:cs="Times New Roman"/>
          <w:sz w:val="28"/>
          <w:szCs w:val="28"/>
        </w:rPr>
        <w:t xml:space="preserve">объектов муниципального имущества, </w:t>
      </w:r>
    </w:p>
    <w:p w:rsidR="003B711A" w:rsidRDefault="003B711A" w:rsidP="009665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закрепленных за МОУ «СОШ № 47»,</w:t>
      </w:r>
    </w:p>
    <w:p w:rsidR="003B711A" w:rsidRDefault="003B711A" w:rsidP="009665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передаваемых в безвозмездное пользование  МУ ДО «Радуга»</w:t>
      </w:r>
      <w:r>
        <w:rPr>
          <w:rFonts w:ascii="Times New Roman" w:hAnsi="Times New Roman" w:cs="Times New Roman"/>
          <w:sz w:val="26"/>
          <w:szCs w:val="26"/>
        </w:rPr>
        <w:br w:type="textWrapping" w:clear="all"/>
      </w:r>
    </w:p>
    <w:p w:rsidR="003B711A" w:rsidRDefault="003B711A" w:rsidP="0069738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№ 20 (первый этаж)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2"/>
        <w:gridCol w:w="3190"/>
        <w:gridCol w:w="3191"/>
      </w:tblGrid>
      <w:tr w:rsidR="003B711A" w:rsidRPr="00E84115" w:rsidTr="00697383">
        <w:tc>
          <w:tcPr>
            <w:tcW w:w="3082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3B711A" w:rsidRPr="00E84115" w:rsidTr="00697383">
        <w:tc>
          <w:tcPr>
            <w:tcW w:w="3082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15.00- 17.30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3B711A" w:rsidRPr="00E84115" w:rsidTr="00697383">
        <w:tc>
          <w:tcPr>
            <w:tcW w:w="3082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15.00- 17.30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3B711A" w:rsidRPr="00E84115" w:rsidTr="00697383">
        <w:tc>
          <w:tcPr>
            <w:tcW w:w="3082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15.00- 17.30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3B711A" w:rsidRPr="00E84115" w:rsidTr="00697383">
        <w:tc>
          <w:tcPr>
            <w:tcW w:w="3082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15.00- 17.30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</w:tbl>
    <w:p w:rsidR="003B711A" w:rsidRDefault="003B711A" w:rsidP="0069738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3B711A" w:rsidRDefault="003B711A" w:rsidP="00697383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B711A" w:rsidRDefault="003B711A" w:rsidP="0069738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№ 20 (второй этаж)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2"/>
        <w:gridCol w:w="3190"/>
        <w:gridCol w:w="3191"/>
      </w:tblGrid>
      <w:tr w:rsidR="003B711A" w:rsidRPr="00E84115" w:rsidTr="00697383">
        <w:tc>
          <w:tcPr>
            <w:tcW w:w="3082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3B711A" w:rsidRPr="00E84115" w:rsidTr="00697383">
        <w:tc>
          <w:tcPr>
            <w:tcW w:w="3082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3B711A" w:rsidRPr="00E84115" w:rsidTr="00697383">
        <w:tc>
          <w:tcPr>
            <w:tcW w:w="3082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3B711A" w:rsidRPr="00E84115" w:rsidTr="00697383">
        <w:tc>
          <w:tcPr>
            <w:tcW w:w="3082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  <w:tr w:rsidR="003B711A" w:rsidRPr="00E84115" w:rsidTr="00697383">
        <w:tc>
          <w:tcPr>
            <w:tcW w:w="3082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190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  <w:tc>
          <w:tcPr>
            <w:tcW w:w="3191" w:type="dxa"/>
          </w:tcPr>
          <w:p w:rsidR="003B711A" w:rsidRPr="00E84115" w:rsidRDefault="003B711A" w:rsidP="000F741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115">
              <w:rPr>
                <w:rFonts w:ascii="Times New Roman" w:hAnsi="Times New Roman" w:cs="Times New Roman"/>
                <w:sz w:val="28"/>
                <w:szCs w:val="28"/>
              </w:rPr>
              <w:t>МУ ДО «Радуга»</w:t>
            </w:r>
          </w:p>
        </w:tc>
      </w:tr>
    </w:tbl>
    <w:p w:rsidR="003B711A" w:rsidRDefault="003B711A" w:rsidP="00697383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B711A" w:rsidRDefault="003B711A" w:rsidP="009665D4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B711A" w:rsidRDefault="003B711A" w:rsidP="009665D4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Согласовано:</w:t>
      </w:r>
    </w:p>
    <w:tbl>
      <w:tblPr>
        <w:tblW w:w="0" w:type="auto"/>
        <w:tblInd w:w="2" w:type="dxa"/>
        <w:tblLook w:val="00A0"/>
      </w:tblPr>
      <w:tblGrid>
        <w:gridCol w:w="4819"/>
        <w:gridCol w:w="4927"/>
      </w:tblGrid>
      <w:tr w:rsidR="003B711A" w:rsidTr="00697383">
        <w:tc>
          <w:tcPr>
            <w:tcW w:w="4819" w:type="dxa"/>
          </w:tcPr>
          <w:p w:rsidR="003B711A" w:rsidRPr="00D76953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МОУ «СОШ № 47»</w:t>
            </w: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B711A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11A" w:rsidRPr="00D76953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11A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11A" w:rsidRPr="00D76953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______________/ Н.Н. Штырова               </w:t>
            </w:r>
          </w:p>
        </w:tc>
        <w:tc>
          <w:tcPr>
            <w:tcW w:w="4927" w:type="dxa"/>
          </w:tcPr>
          <w:p w:rsidR="003B711A" w:rsidRPr="00D76953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/Директор  МУ ДО «Радуга»</w:t>
            </w:r>
          </w:p>
          <w:p w:rsidR="003B711A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11A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11A" w:rsidRPr="00D76953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11A" w:rsidRPr="00D76953" w:rsidRDefault="003B711A" w:rsidP="000F7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953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И.О.Ауц</w:t>
            </w:r>
          </w:p>
        </w:tc>
      </w:tr>
    </w:tbl>
    <w:p w:rsidR="003B711A" w:rsidRDefault="003B711A" w:rsidP="009665D4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B711A" w:rsidRDefault="003B711A" w:rsidP="009665D4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Default="003B711A">
      <w:pPr>
        <w:rPr>
          <w:rFonts w:cs="Times New Roman"/>
        </w:rPr>
      </w:pPr>
    </w:p>
    <w:p w:rsidR="003B711A" w:rsidRPr="006E5D57" w:rsidRDefault="003B711A" w:rsidP="006B072D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15</w:t>
      </w:r>
      <w:r w:rsidRPr="006E5D57">
        <w:rPr>
          <w:rFonts w:ascii="Times New Roman" w:hAnsi="Times New Roman" w:cs="Times New Roman"/>
          <w:sz w:val="28"/>
          <w:szCs w:val="28"/>
        </w:rPr>
        <w:t xml:space="preserve"> к решению</w:t>
      </w:r>
    </w:p>
    <w:p w:rsidR="003B711A" w:rsidRPr="006E5D57" w:rsidRDefault="003B711A" w:rsidP="006B072D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Собрания депутатов</w:t>
      </w:r>
    </w:p>
    <w:p w:rsidR="003B711A" w:rsidRPr="006E5D57" w:rsidRDefault="003B711A" w:rsidP="006B072D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Копейского городского округа</w:t>
      </w:r>
    </w:p>
    <w:p w:rsidR="003B711A" w:rsidRPr="006E5D57" w:rsidRDefault="003B711A" w:rsidP="006B072D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Челябинской области</w:t>
      </w:r>
    </w:p>
    <w:p w:rsidR="003B711A" w:rsidRPr="006E5D57" w:rsidRDefault="003B711A" w:rsidP="006B072D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E5D5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26.09.2018</w:t>
      </w:r>
      <w:r w:rsidRPr="006E5D57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580</w:t>
      </w:r>
    </w:p>
    <w:p w:rsidR="003B711A" w:rsidRDefault="003B711A" w:rsidP="006B07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711A" w:rsidRDefault="003B711A" w:rsidP="006B07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770FE">
        <w:rPr>
          <w:rFonts w:ascii="Times New Roman" w:hAnsi="Times New Roman" w:cs="Times New Roman"/>
          <w:sz w:val="28"/>
          <w:szCs w:val="28"/>
        </w:rPr>
        <w:t xml:space="preserve">еречень объектов муниципального имущества, </w:t>
      </w:r>
    </w:p>
    <w:p w:rsidR="003B711A" w:rsidRDefault="003B711A" w:rsidP="006973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70FE">
        <w:rPr>
          <w:rFonts w:ascii="Times New Roman" w:hAnsi="Times New Roman" w:cs="Times New Roman"/>
          <w:sz w:val="28"/>
          <w:szCs w:val="28"/>
        </w:rPr>
        <w:t xml:space="preserve">закрепленных за </w:t>
      </w:r>
      <w:r>
        <w:rPr>
          <w:rFonts w:ascii="Times New Roman" w:hAnsi="Times New Roman" w:cs="Times New Roman"/>
          <w:sz w:val="28"/>
          <w:szCs w:val="28"/>
        </w:rPr>
        <w:t>МОУ «СОШ № 47»,</w:t>
      </w:r>
    </w:p>
    <w:p w:rsidR="003B711A" w:rsidRDefault="003B711A" w:rsidP="006973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передаваемых в безвозмездное пользование  МУ ДО «Радуга»</w:t>
      </w:r>
    </w:p>
    <w:p w:rsidR="003B711A" w:rsidRDefault="003B711A" w:rsidP="006B07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2" type="#_x0000_t75" style="position:absolute;left:0;text-align:left;margin-left:12.35pt;margin-top:8.65pt;width:446.1pt;height:535.1pt;z-index:-251652096" wrapcoords="-36 0 -36 21570 21600 21570 21600 0 -36 0">
            <v:imagedata r:id="rId10" o:title="" croptop="5532f" cropbottom="3993f" cropleft="4894f"/>
            <w10:wrap type="through"/>
          </v:shape>
        </w:pict>
      </w:r>
    </w:p>
    <w:p w:rsidR="003B711A" w:rsidRDefault="003B711A">
      <w:pPr>
        <w:rPr>
          <w:rFonts w:cs="Times New Roman"/>
        </w:rPr>
      </w:pPr>
    </w:p>
    <w:p w:rsidR="003B711A" w:rsidRDefault="003B711A" w:rsidP="006B072D">
      <w:pPr>
        <w:jc w:val="center"/>
        <w:rPr>
          <w:rFonts w:cs="Times New Roman"/>
        </w:rPr>
      </w:pPr>
    </w:p>
    <w:p w:rsidR="003B711A" w:rsidRDefault="003B711A" w:rsidP="006B072D">
      <w:pPr>
        <w:jc w:val="center"/>
        <w:rPr>
          <w:rFonts w:cs="Times New Roman"/>
        </w:rPr>
      </w:pPr>
    </w:p>
    <w:p w:rsidR="003B711A" w:rsidRPr="00630BC6" w:rsidRDefault="003B711A" w:rsidP="00630BC6">
      <w:pPr>
        <w:rPr>
          <w:rFonts w:cs="Times New Roman"/>
        </w:rPr>
      </w:pPr>
    </w:p>
    <w:p w:rsidR="003B711A" w:rsidRPr="00630BC6" w:rsidRDefault="003B711A" w:rsidP="00630BC6">
      <w:pPr>
        <w:rPr>
          <w:rFonts w:cs="Times New Roman"/>
        </w:rPr>
      </w:pPr>
    </w:p>
    <w:p w:rsidR="003B711A" w:rsidRPr="00630BC6" w:rsidRDefault="003B711A" w:rsidP="00630BC6">
      <w:pPr>
        <w:rPr>
          <w:rFonts w:cs="Times New Roman"/>
        </w:rPr>
      </w:pPr>
    </w:p>
    <w:p w:rsidR="003B711A" w:rsidRPr="00630BC6" w:rsidRDefault="003B711A" w:rsidP="00630BC6">
      <w:pPr>
        <w:rPr>
          <w:rFonts w:cs="Times New Roman"/>
        </w:rPr>
      </w:pPr>
    </w:p>
    <w:p w:rsidR="003B711A" w:rsidRPr="00630BC6" w:rsidRDefault="003B711A" w:rsidP="00630BC6">
      <w:pPr>
        <w:rPr>
          <w:rFonts w:cs="Times New Roman"/>
        </w:rPr>
      </w:pPr>
    </w:p>
    <w:p w:rsidR="003B711A" w:rsidRPr="00630BC6" w:rsidRDefault="003B711A" w:rsidP="00630BC6">
      <w:pPr>
        <w:rPr>
          <w:rFonts w:cs="Times New Roman"/>
        </w:rPr>
      </w:pPr>
    </w:p>
    <w:p w:rsidR="003B711A" w:rsidRPr="00630BC6" w:rsidRDefault="003B711A" w:rsidP="00630BC6">
      <w:pPr>
        <w:rPr>
          <w:rFonts w:cs="Times New Roman"/>
        </w:rPr>
      </w:pPr>
    </w:p>
    <w:p w:rsidR="003B711A" w:rsidRPr="00630BC6" w:rsidRDefault="003B711A" w:rsidP="00630BC6">
      <w:pPr>
        <w:rPr>
          <w:rFonts w:cs="Times New Roman"/>
        </w:rPr>
      </w:pPr>
    </w:p>
    <w:p w:rsidR="003B711A" w:rsidRPr="00630BC6" w:rsidRDefault="003B711A" w:rsidP="00630BC6">
      <w:pPr>
        <w:rPr>
          <w:rFonts w:cs="Times New Roman"/>
        </w:rPr>
      </w:pPr>
    </w:p>
    <w:p w:rsidR="003B711A" w:rsidRPr="00630BC6" w:rsidRDefault="003B711A" w:rsidP="00630BC6">
      <w:pPr>
        <w:rPr>
          <w:rFonts w:cs="Times New Roman"/>
        </w:rPr>
      </w:pPr>
    </w:p>
    <w:p w:rsidR="003B711A" w:rsidRPr="00630BC6" w:rsidRDefault="003B711A" w:rsidP="00630BC6">
      <w:pPr>
        <w:rPr>
          <w:rFonts w:cs="Times New Roman"/>
        </w:rPr>
      </w:pPr>
    </w:p>
    <w:p w:rsidR="003B711A" w:rsidRPr="00630BC6" w:rsidRDefault="003B711A" w:rsidP="00630BC6">
      <w:pPr>
        <w:rPr>
          <w:rFonts w:cs="Times New Roman"/>
        </w:rPr>
      </w:pPr>
    </w:p>
    <w:p w:rsidR="003B711A" w:rsidRPr="00630BC6" w:rsidRDefault="003B711A" w:rsidP="00630BC6">
      <w:pPr>
        <w:rPr>
          <w:rFonts w:cs="Times New Roman"/>
        </w:rPr>
      </w:pPr>
    </w:p>
    <w:p w:rsidR="003B711A" w:rsidRPr="00630BC6" w:rsidRDefault="003B711A" w:rsidP="00630BC6">
      <w:pPr>
        <w:rPr>
          <w:rFonts w:cs="Times New Roman"/>
        </w:rPr>
      </w:pPr>
    </w:p>
    <w:p w:rsidR="003B711A" w:rsidRPr="00630BC6" w:rsidRDefault="003B711A" w:rsidP="00630BC6">
      <w:pPr>
        <w:rPr>
          <w:rFonts w:cs="Times New Roman"/>
        </w:rPr>
      </w:pPr>
    </w:p>
    <w:p w:rsidR="003B711A" w:rsidRPr="00630BC6" w:rsidRDefault="003B711A" w:rsidP="00630BC6">
      <w:pPr>
        <w:rPr>
          <w:rFonts w:cs="Times New Roman"/>
        </w:rPr>
      </w:pPr>
    </w:p>
    <w:p w:rsidR="003B711A" w:rsidRPr="00630BC6" w:rsidRDefault="003B711A" w:rsidP="00630BC6">
      <w:pPr>
        <w:rPr>
          <w:rFonts w:cs="Times New Roman"/>
        </w:rPr>
      </w:pPr>
    </w:p>
    <w:p w:rsidR="003B711A" w:rsidRDefault="003B711A" w:rsidP="00630BC6">
      <w:pPr>
        <w:rPr>
          <w:rFonts w:cs="Times New Roman"/>
        </w:rPr>
      </w:pPr>
    </w:p>
    <w:p w:rsidR="003B711A" w:rsidRDefault="003B711A" w:rsidP="00630BC6">
      <w:pPr>
        <w:tabs>
          <w:tab w:val="left" w:pos="889"/>
        </w:tabs>
        <w:rPr>
          <w:rFonts w:cs="Times New Roman"/>
        </w:rPr>
      </w:pPr>
      <w:r>
        <w:rPr>
          <w:rFonts w:cs="Times New Roman"/>
        </w:rPr>
        <w:tab/>
      </w:r>
    </w:p>
    <w:p w:rsidR="003B711A" w:rsidRDefault="003B711A" w:rsidP="00630BC6">
      <w:pPr>
        <w:tabs>
          <w:tab w:val="left" w:pos="889"/>
        </w:tabs>
        <w:rPr>
          <w:rFonts w:cs="Times New Roman"/>
        </w:rPr>
      </w:pPr>
      <w:r w:rsidRPr="00AA7E57">
        <w:rPr>
          <w:rFonts w:cs="Times New Roman"/>
        </w:rPr>
        <w:pict>
          <v:shape id="_x0000_i1025" type="#_x0000_t75" style="width:477.6pt;height:657pt">
            <v:imagedata r:id="rId11" o:title=""/>
          </v:shape>
        </w:pict>
      </w:r>
    </w:p>
    <w:p w:rsidR="003B711A" w:rsidRDefault="003B711A" w:rsidP="00630BC6">
      <w:pPr>
        <w:rPr>
          <w:rFonts w:cs="Times New Roman"/>
        </w:rPr>
      </w:pPr>
    </w:p>
    <w:p w:rsidR="003B711A" w:rsidRDefault="003B711A" w:rsidP="00630BC6">
      <w:pPr>
        <w:rPr>
          <w:rFonts w:cs="Times New Roman"/>
        </w:rPr>
      </w:pPr>
    </w:p>
    <w:p w:rsidR="003B711A" w:rsidRPr="00630BC6" w:rsidRDefault="003B711A" w:rsidP="00630BC6">
      <w:pPr>
        <w:rPr>
          <w:rFonts w:cs="Times New Roman"/>
        </w:rPr>
      </w:pPr>
      <w:bookmarkStart w:id="0" w:name="_GoBack"/>
      <w:r>
        <w:rPr>
          <w:noProof/>
          <w:lang w:eastAsia="ru-RU"/>
        </w:rPr>
        <w:pict>
          <v:shape id="_x0000_s1033" type="#_x0000_t75" style="position:absolute;margin-left:-.35pt;margin-top:0;width:481.4pt;height:662.1pt;z-index:-251651072;mso-position-vertical:inside" wrapcoords="-34 0 -34 21576 21600 21576 21600 0 -34 0">
            <v:imagedata r:id="rId12" o:title=""/>
            <w10:wrap type="through"/>
          </v:shape>
        </w:pict>
      </w:r>
      <w:bookmarkEnd w:id="0"/>
    </w:p>
    <w:sectPr w:rsidR="003B711A" w:rsidRPr="00630BC6" w:rsidSect="00B17D3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3DAD"/>
    <w:rsid w:val="000030A6"/>
    <w:rsid w:val="00007135"/>
    <w:rsid w:val="000154F7"/>
    <w:rsid w:val="0002633E"/>
    <w:rsid w:val="00034AFA"/>
    <w:rsid w:val="000371E7"/>
    <w:rsid w:val="000570F3"/>
    <w:rsid w:val="00084D29"/>
    <w:rsid w:val="00096B68"/>
    <w:rsid w:val="000A62E7"/>
    <w:rsid w:val="000D6DCD"/>
    <w:rsid w:val="000F3DC2"/>
    <w:rsid w:val="000F4A0B"/>
    <w:rsid w:val="000F741B"/>
    <w:rsid w:val="00101107"/>
    <w:rsid w:val="0012695F"/>
    <w:rsid w:val="00136E7E"/>
    <w:rsid w:val="00196B97"/>
    <w:rsid w:val="001B3694"/>
    <w:rsid w:val="001B3D82"/>
    <w:rsid w:val="001D2543"/>
    <w:rsid w:val="001D4661"/>
    <w:rsid w:val="001E0C2C"/>
    <w:rsid w:val="001E11C7"/>
    <w:rsid w:val="00203DE4"/>
    <w:rsid w:val="002163F2"/>
    <w:rsid w:val="00232942"/>
    <w:rsid w:val="0024694D"/>
    <w:rsid w:val="002475BF"/>
    <w:rsid w:val="002475D9"/>
    <w:rsid w:val="00257BB4"/>
    <w:rsid w:val="002646B0"/>
    <w:rsid w:val="00280C9F"/>
    <w:rsid w:val="002F529E"/>
    <w:rsid w:val="00330482"/>
    <w:rsid w:val="00347DF8"/>
    <w:rsid w:val="003A125B"/>
    <w:rsid w:val="003A3EA3"/>
    <w:rsid w:val="003B711A"/>
    <w:rsid w:val="003F2DC8"/>
    <w:rsid w:val="00400636"/>
    <w:rsid w:val="0043265D"/>
    <w:rsid w:val="004369FD"/>
    <w:rsid w:val="004453E1"/>
    <w:rsid w:val="004B7324"/>
    <w:rsid w:val="004C3A66"/>
    <w:rsid w:val="004C5CB5"/>
    <w:rsid w:val="004D4844"/>
    <w:rsid w:val="004E3621"/>
    <w:rsid w:val="005029C0"/>
    <w:rsid w:val="00527EA9"/>
    <w:rsid w:val="00541171"/>
    <w:rsid w:val="00544702"/>
    <w:rsid w:val="005619D7"/>
    <w:rsid w:val="00570C14"/>
    <w:rsid w:val="005B1E45"/>
    <w:rsid w:val="005D45CF"/>
    <w:rsid w:val="005F0946"/>
    <w:rsid w:val="00606C02"/>
    <w:rsid w:val="00610506"/>
    <w:rsid w:val="00630BC6"/>
    <w:rsid w:val="00641424"/>
    <w:rsid w:val="00654266"/>
    <w:rsid w:val="006603C1"/>
    <w:rsid w:val="006668CE"/>
    <w:rsid w:val="00694E2C"/>
    <w:rsid w:val="00697383"/>
    <w:rsid w:val="006A5EF6"/>
    <w:rsid w:val="006B072D"/>
    <w:rsid w:val="006D2DCC"/>
    <w:rsid w:val="006E5D57"/>
    <w:rsid w:val="006E78FD"/>
    <w:rsid w:val="006F3F73"/>
    <w:rsid w:val="007017DF"/>
    <w:rsid w:val="00705502"/>
    <w:rsid w:val="0072330E"/>
    <w:rsid w:val="007241A2"/>
    <w:rsid w:val="007259CE"/>
    <w:rsid w:val="00762550"/>
    <w:rsid w:val="0077641E"/>
    <w:rsid w:val="00786505"/>
    <w:rsid w:val="007A08DF"/>
    <w:rsid w:val="007C5FD7"/>
    <w:rsid w:val="007E20B7"/>
    <w:rsid w:val="0082562C"/>
    <w:rsid w:val="0083471E"/>
    <w:rsid w:val="00843864"/>
    <w:rsid w:val="00861271"/>
    <w:rsid w:val="00883D34"/>
    <w:rsid w:val="008848F3"/>
    <w:rsid w:val="0089370D"/>
    <w:rsid w:val="008A5485"/>
    <w:rsid w:val="008F6BC0"/>
    <w:rsid w:val="00923B2B"/>
    <w:rsid w:val="0093540C"/>
    <w:rsid w:val="00940FE3"/>
    <w:rsid w:val="009665D4"/>
    <w:rsid w:val="00984F1C"/>
    <w:rsid w:val="009859EB"/>
    <w:rsid w:val="009B5C05"/>
    <w:rsid w:val="009E4EA5"/>
    <w:rsid w:val="009F184B"/>
    <w:rsid w:val="009F2692"/>
    <w:rsid w:val="009F608C"/>
    <w:rsid w:val="00A13DA8"/>
    <w:rsid w:val="00A309FD"/>
    <w:rsid w:val="00A73FFB"/>
    <w:rsid w:val="00A770FE"/>
    <w:rsid w:val="00AA1162"/>
    <w:rsid w:val="00AA1882"/>
    <w:rsid w:val="00AA7E57"/>
    <w:rsid w:val="00AB3BD9"/>
    <w:rsid w:val="00AD614E"/>
    <w:rsid w:val="00AE6252"/>
    <w:rsid w:val="00B17D3F"/>
    <w:rsid w:val="00B2298C"/>
    <w:rsid w:val="00B27431"/>
    <w:rsid w:val="00B341D1"/>
    <w:rsid w:val="00B372FC"/>
    <w:rsid w:val="00B50B12"/>
    <w:rsid w:val="00B5357F"/>
    <w:rsid w:val="00B60BBF"/>
    <w:rsid w:val="00B772D2"/>
    <w:rsid w:val="00BB1A0C"/>
    <w:rsid w:val="00BC36C5"/>
    <w:rsid w:val="00BF1D38"/>
    <w:rsid w:val="00C170A7"/>
    <w:rsid w:val="00C25F36"/>
    <w:rsid w:val="00C33C00"/>
    <w:rsid w:val="00C46704"/>
    <w:rsid w:val="00C47904"/>
    <w:rsid w:val="00C60B1F"/>
    <w:rsid w:val="00C971B0"/>
    <w:rsid w:val="00CB5290"/>
    <w:rsid w:val="00CD1123"/>
    <w:rsid w:val="00CD1329"/>
    <w:rsid w:val="00D214FD"/>
    <w:rsid w:val="00D54A40"/>
    <w:rsid w:val="00D76953"/>
    <w:rsid w:val="00DA2612"/>
    <w:rsid w:val="00DE1674"/>
    <w:rsid w:val="00E268BD"/>
    <w:rsid w:val="00E36F4E"/>
    <w:rsid w:val="00E44CF7"/>
    <w:rsid w:val="00E53A57"/>
    <w:rsid w:val="00E65087"/>
    <w:rsid w:val="00E666D4"/>
    <w:rsid w:val="00E806B0"/>
    <w:rsid w:val="00E84115"/>
    <w:rsid w:val="00E90C82"/>
    <w:rsid w:val="00EB2974"/>
    <w:rsid w:val="00EB2F7F"/>
    <w:rsid w:val="00EC1C19"/>
    <w:rsid w:val="00F00D47"/>
    <w:rsid w:val="00F11B20"/>
    <w:rsid w:val="00F17181"/>
    <w:rsid w:val="00F32699"/>
    <w:rsid w:val="00F36164"/>
    <w:rsid w:val="00F53DAD"/>
    <w:rsid w:val="00F6280A"/>
    <w:rsid w:val="00F8249B"/>
    <w:rsid w:val="00F87FA8"/>
    <w:rsid w:val="00F90EAE"/>
    <w:rsid w:val="00FC313B"/>
    <w:rsid w:val="00FE5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6D4"/>
    <w:pPr>
      <w:spacing w:after="200" w:line="276" w:lineRule="auto"/>
    </w:pPr>
    <w:rPr>
      <w:rFonts w:eastAsia="Times New Roman"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Основной текст_"/>
    <w:link w:val="3"/>
    <w:uiPriority w:val="99"/>
    <w:locked/>
    <w:rsid w:val="00E666D4"/>
    <w:rPr>
      <w:sz w:val="28"/>
      <w:shd w:val="clear" w:color="auto" w:fill="FFFFFF"/>
    </w:rPr>
  </w:style>
  <w:style w:type="character" w:customStyle="1" w:styleId="1">
    <w:name w:val="Основной текст1"/>
    <w:uiPriority w:val="99"/>
    <w:rsid w:val="00E666D4"/>
    <w:rPr>
      <w:color w:val="000000"/>
      <w:spacing w:val="0"/>
      <w:w w:val="100"/>
      <w:position w:val="0"/>
      <w:sz w:val="28"/>
      <w:lang w:val="ru-RU"/>
    </w:rPr>
  </w:style>
  <w:style w:type="character" w:customStyle="1" w:styleId="2">
    <w:name w:val="Основной текст2"/>
    <w:uiPriority w:val="99"/>
    <w:rsid w:val="00E666D4"/>
    <w:rPr>
      <w:color w:val="000000"/>
      <w:spacing w:val="0"/>
      <w:w w:val="100"/>
      <w:position w:val="0"/>
      <w:sz w:val="28"/>
      <w:lang w:val="ru-RU"/>
    </w:rPr>
  </w:style>
  <w:style w:type="paragraph" w:customStyle="1" w:styleId="3">
    <w:name w:val="Основной текст3"/>
    <w:basedOn w:val="Normal"/>
    <w:link w:val="a"/>
    <w:uiPriority w:val="99"/>
    <w:rsid w:val="00E666D4"/>
    <w:pPr>
      <w:widowControl w:val="0"/>
      <w:shd w:val="clear" w:color="auto" w:fill="FFFFFF"/>
      <w:spacing w:after="300" w:line="324" w:lineRule="exact"/>
    </w:pPr>
    <w:rPr>
      <w:rFonts w:eastAsia="Calibri" w:cs="Times New Roman"/>
      <w:sz w:val="28"/>
      <w:szCs w:val="28"/>
      <w:lang w:eastAsia="ru-RU"/>
    </w:rPr>
  </w:style>
  <w:style w:type="paragraph" w:customStyle="1" w:styleId="a0">
    <w:name w:val="Знак"/>
    <w:basedOn w:val="Normal"/>
    <w:uiPriority w:val="99"/>
    <w:rsid w:val="00E666D4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E666D4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64142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861271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61271"/>
    <w:rPr>
      <w:rFonts w:ascii="Tahoma" w:hAnsi="Tahoma"/>
      <w:sz w:val="16"/>
      <w:lang w:eastAsia="en-US"/>
    </w:rPr>
  </w:style>
  <w:style w:type="paragraph" w:styleId="NoSpacing">
    <w:name w:val="No Spacing"/>
    <w:uiPriority w:val="99"/>
    <w:qFormat/>
    <w:rsid w:val="00697383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287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663</TotalTime>
  <Pages>13</Pages>
  <Words>586</Words>
  <Characters>3344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63</cp:revision>
  <cp:lastPrinted>2018-05-30T04:28:00Z</cp:lastPrinted>
  <dcterms:created xsi:type="dcterms:W3CDTF">2017-01-19T10:33:00Z</dcterms:created>
  <dcterms:modified xsi:type="dcterms:W3CDTF">2018-09-27T10:42:00Z</dcterms:modified>
</cp:coreProperties>
</file>