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633" w:rsidRPr="006E5D57" w:rsidRDefault="00E37633" w:rsidP="008961BF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  <w:r w:rsidRPr="006E5D57">
        <w:rPr>
          <w:rFonts w:ascii="Times New Roman" w:hAnsi="Times New Roman" w:cs="Times New Roman"/>
          <w:sz w:val="28"/>
          <w:szCs w:val="28"/>
        </w:rPr>
        <w:t xml:space="preserve"> к решению</w:t>
      </w:r>
    </w:p>
    <w:p w:rsidR="00E37633" w:rsidRPr="006E5D57" w:rsidRDefault="00E37633" w:rsidP="008961BF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Собрания депутатов</w:t>
      </w:r>
    </w:p>
    <w:p w:rsidR="00E37633" w:rsidRPr="006E5D57" w:rsidRDefault="00E37633" w:rsidP="008961BF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Копейского городского округа</w:t>
      </w:r>
    </w:p>
    <w:p w:rsidR="00E37633" w:rsidRPr="006E5D57" w:rsidRDefault="00E37633" w:rsidP="008961BF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6E5D57">
        <w:rPr>
          <w:rFonts w:ascii="Times New Roman" w:hAnsi="Times New Roman" w:cs="Times New Roman"/>
          <w:sz w:val="28"/>
          <w:szCs w:val="28"/>
        </w:rPr>
        <w:t>Челябинской области</w:t>
      </w:r>
    </w:p>
    <w:p w:rsidR="00E37633" w:rsidRPr="006E5D57" w:rsidRDefault="00E37633" w:rsidP="008961BF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27.09.2017 № 410</w:t>
      </w:r>
    </w:p>
    <w:p w:rsidR="00E37633" w:rsidRDefault="00E37633" w:rsidP="00D43A34">
      <w:pPr>
        <w:tabs>
          <w:tab w:val="left" w:pos="3165"/>
        </w:tabs>
        <w:rPr>
          <w:noProof/>
          <w:lang w:eastAsia="ru-RU"/>
        </w:rPr>
      </w:pPr>
    </w:p>
    <w:p w:rsidR="00E37633" w:rsidRDefault="00E37633" w:rsidP="003E2C63">
      <w:pPr>
        <w:tabs>
          <w:tab w:val="left" w:pos="2115"/>
        </w:tabs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81.8pt;height:545.4pt;visibility:visible">
            <v:imagedata r:id="rId6" o:title="" croptop="3820f" cropbottom="8151f"/>
          </v:shape>
        </w:pict>
      </w:r>
    </w:p>
    <w:p w:rsidR="00E37633" w:rsidRDefault="00E37633" w:rsidP="00B6090E">
      <w:pPr>
        <w:tabs>
          <w:tab w:val="left" w:pos="1455"/>
        </w:tabs>
        <w:rPr>
          <w:lang w:eastAsia="ru-RU"/>
        </w:rPr>
      </w:pPr>
      <w:r>
        <w:rPr>
          <w:lang w:eastAsia="ru-RU"/>
        </w:rPr>
        <w:tab/>
      </w:r>
    </w:p>
    <w:p w:rsidR="00E37633" w:rsidRDefault="00E37633" w:rsidP="00B6090E">
      <w:pPr>
        <w:tabs>
          <w:tab w:val="left" w:pos="1455"/>
        </w:tabs>
        <w:rPr>
          <w:lang w:eastAsia="ru-RU"/>
        </w:rPr>
      </w:pPr>
    </w:p>
    <w:p w:rsidR="00E37633" w:rsidRDefault="00E37633" w:rsidP="00B6090E">
      <w:pPr>
        <w:tabs>
          <w:tab w:val="left" w:pos="1455"/>
        </w:tabs>
        <w:rPr>
          <w:noProof/>
          <w:lang w:eastAsia="ru-RU"/>
        </w:rPr>
      </w:pPr>
      <w:r>
        <w:rPr>
          <w:noProof/>
          <w:lang w:eastAsia="ru-RU"/>
        </w:rPr>
        <w:pict>
          <v:shape id="Рисунок 4" o:spid="_x0000_s1026" type="#_x0000_t75" style="position:absolute;margin-left:-.3pt;margin-top:-8.3pt;width:482.05pt;height:664.5pt;z-index:-251658240;visibility:visible" wrapcoords="-34 0 -34 21576 21600 21576 21600 0 -34 0">
            <v:imagedata r:id="rId7" o:title="" croptop="1588f"/>
            <w10:wrap type="through"/>
          </v:shape>
        </w:pict>
      </w:r>
    </w:p>
    <w:p w:rsidR="00E37633" w:rsidRDefault="00E37633" w:rsidP="00B6090E">
      <w:pPr>
        <w:tabs>
          <w:tab w:val="left" w:pos="1455"/>
        </w:tabs>
        <w:rPr>
          <w:noProof/>
          <w:lang w:eastAsia="ru-RU"/>
        </w:rPr>
      </w:pPr>
    </w:p>
    <w:p w:rsidR="00E37633" w:rsidRDefault="00E37633" w:rsidP="00B6090E">
      <w:pPr>
        <w:tabs>
          <w:tab w:val="left" w:pos="1455"/>
        </w:tabs>
        <w:rPr>
          <w:noProof/>
          <w:lang w:eastAsia="ru-RU"/>
        </w:rPr>
      </w:pPr>
    </w:p>
    <w:p w:rsidR="00E37633" w:rsidRDefault="00E37633" w:rsidP="00B6090E">
      <w:pPr>
        <w:tabs>
          <w:tab w:val="left" w:pos="1455"/>
        </w:tabs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pict>
          <v:shape id="Рисунок 5" o:spid="_x0000_i1026" type="#_x0000_t75" style="width:481.8pt;height:681pt;visibility:visible">
            <v:imagedata r:id="rId8" o:title=""/>
          </v:shape>
        </w:pict>
      </w:r>
      <w:bookmarkEnd w:id="0"/>
    </w:p>
    <w:p w:rsidR="00E37633" w:rsidRPr="00B6090E" w:rsidRDefault="00E37633" w:rsidP="00B6090E">
      <w:pPr>
        <w:tabs>
          <w:tab w:val="left" w:pos="1455"/>
        </w:tabs>
        <w:rPr>
          <w:lang w:eastAsia="ru-RU"/>
        </w:rPr>
      </w:pPr>
    </w:p>
    <w:sectPr w:rsidR="00E37633" w:rsidRPr="00B6090E" w:rsidSect="00720007">
      <w:headerReference w:type="default" r:id="rId9"/>
      <w:headerReference w:type="first" r:id="rId10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633" w:rsidRDefault="00E37633" w:rsidP="008961BF">
      <w:pPr>
        <w:spacing w:after="0" w:line="240" w:lineRule="auto"/>
      </w:pPr>
      <w:r>
        <w:separator/>
      </w:r>
    </w:p>
  </w:endnote>
  <w:endnote w:type="continuationSeparator" w:id="0">
    <w:p w:rsidR="00E37633" w:rsidRDefault="00E37633" w:rsidP="0089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633" w:rsidRDefault="00E37633" w:rsidP="008961BF">
      <w:pPr>
        <w:spacing w:after="0" w:line="240" w:lineRule="auto"/>
      </w:pPr>
      <w:r>
        <w:separator/>
      </w:r>
    </w:p>
  </w:footnote>
  <w:footnote w:type="continuationSeparator" w:id="0">
    <w:p w:rsidR="00E37633" w:rsidRDefault="00E37633" w:rsidP="00896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633" w:rsidRDefault="00E37633" w:rsidP="00720007">
    <w:pPr>
      <w:pStyle w:val="Header"/>
      <w:framePr w:wrap="auto" w:vAnchor="text" w:hAnchor="margin" w:xAlign="center" w:y="1"/>
      <w:rPr>
        <w:rStyle w:val="PageNumber"/>
        <w:rFonts w:cs="Calibri"/>
      </w:rPr>
    </w:pPr>
    <w:r>
      <w:rPr>
        <w:rStyle w:val="PageNumber"/>
        <w:rFonts w:cs="Calibri"/>
      </w:rPr>
      <w:fldChar w:fldCharType="begin"/>
    </w:r>
    <w:r>
      <w:rPr>
        <w:rStyle w:val="PageNumber"/>
        <w:rFonts w:cs="Calibri"/>
      </w:rPr>
      <w:instrText xml:space="preserve">PAGE  </w:instrText>
    </w:r>
    <w:r>
      <w:rPr>
        <w:rStyle w:val="PageNumber"/>
        <w:rFonts w:cs="Calibri"/>
      </w:rPr>
      <w:fldChar w:fldCharType="separate"/>
    </w:r>
    <w:r>
      <w:rPr>
        <w:rStyle w:val="PageNumber"/>
        <w:rFonts w:cs="Calibri"/>
        <w:noProof/>
      </w:rPr>
      <w:t>2</w:t>
    </w:r>
    <w:r>
      <w:rPr>
        <w:rStyle w:val="PageNumber"/>
        <w:rFonts w:cs="Calibri"/>
      </w:rPr>
      <w:fldChar w:fldCharType="end"/>
    </w:r>
  </w:p>
  <w:p w:rsidR="00E37633" w:rsidRDefault="00E37633">
    <w:pPr>
      <w:pStyle w:val="Header"/>
      <w:jc w:val="center"/>
    </w:pPr>
  </w:p>
  <w:p w:rsidR="00E37633" w:rsidRDefault="00E3763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7633" w:rsidRDefault="00E37633">
    <w:pPr>
      <w:pStyle w:val="Header"/>
      <w:jc w:val="center"/>
    </w:pPr>
  </w:p>
  <w:p w:rsidR="00E37633" w:rsidRDefault="00E3763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3EB4"/>
    <w:rsid w:val="00054710"/>
    <w:rsid w:val="00061919"/>
    <w:rsid w:val="000E0E21"/>
    <w:rsid w:val="00182FFE"/>
    <w:rsid w:val="00237570"/>
    <w:rsid w:val="003C00C5"/>
    <w:rsid w:val="003E2C63"/>
    <w:rsid w:val="00473EB4"/>
    <w:rsid w:val="00501D0D"/>
    <w:rsid w:val="006056F6"/>
    <w:rsid w:val="00650D7E"/>
    <w:rsid w:val="006A6D98"/>
    <w:rsid w:val="006E5D57"/>
    <w:rsid w:val="00702B34"/>
    <w:rsid w:val="00717F09"/>
    <w:rsid w:val="00720007"/>
    <w:rsid w:val="00760FE1"/>
    <w:rsid w:val="00880EB5"/>
    <w:rsid w:val="008911B2"/>
    <w:rsid w:val="008961BF"/>
    <w:rsid w:val="009318B9"/>
    <w:rsid w:val="00934335"/>
    <w:rsid w:val="009512E7"/>
    <w:rsid w:val="009B3C41"/>
    <w:rsid w:val="009F005A"/>
    <w:rsid w:val="00A307FB"/>
    <w:rsid w:val="00B42276"/>
    <w:rsid w:val="00B6090E"/>
    <w:rsid w:val="00B76FE5"/>
    <w:rsid w:val="00BF4CC4"/>
    <w:rsid w:val="00BF68DD"/>
    <w:rsid w:val="00C9396C"/>
    <w:rsid w:val="00D27CE9"/>
    <w:rsid w:val="00D43A34"/>
    <w:rsid w:val="00DB42E8"/>
    <w:rsid w:val="00DC7B36"/>
    <w:rsid w:val="00DD2845"/>
    <w:rsid w:val="00DF569C"/>
    <w:rsid w:val="00E34C93"/>
    <w:rsid w:val="00E37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1B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9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61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9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961BF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rsid w:val="0089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961BF"/>
    <w:rPr>
      <w:rFonts w:ascii="Calibri" w:hAnsi="Calibri" w:cs="Calibri"/>
    </w:rPr>
  </w:style>
  <w:style w:type="character" w:styleId="PageNumber">
    <w:name w:val="page number"/>
    <w:basedOn w:val="DefaultParagraphFont"/>
    <w:uiPriority w:val="99"/>
    <w:rsid w:val="0072000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77</TotalTime>
  <Pages>3</Pages>
  <Words>18</Words>
  <Characters>108</Characters>
  <Application>Microsoft Office Outlook</Application>
  <DocSecurity>0</DocSecurity>
  <Lines>0</Lines>
  <Paragraphs>0</Paragraphs>
  <ScaleCrop>false</ScaleCrop>
  <Company>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24</cp:revision>
  <cp:lastPrinted>2017-08-03T09:47:00Z</cp:lastPrinted>
  <dcterms:created xsi:type="dcterms:W3CDTF">2017-08-03T09:12:00Z</dcterms:created>
  <dcterms:modified xsi:type="dcterms:W3CDTF">2017-09-29T05:31:00Z</dcterms:modified>
</cp:coreProperties>
</file>