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E4" w:rsidRPr="009D22AF" w:rsidRDefault="004D7DE4" w:rsidP="003F6E0E">
      <w:pPr>
        <w:tabs>
          <w:tab w:val="left" w:pos="5760"/>
        </w:tabs>
        <w:ind w:left="5760"/>
        <w:rPr>
          <w:sz w:val="28"/>
          <w:szCs w:val="28"/>
        </w:rPr>
      </w:pPr>
      <w:r w:rsidRPr="009D22AF">
        <w:rPr>
          <w:sz w:val="28"/>
          <w:szCs w:val="28"/>
        </w:rPr>
        <w:t xml:space="preserve">Приложение № </w:t>
      </w:r>
      <w:r>
        <w:rPr>
          <w:sz w:val="28"/>
          <w:szCs w:val="28"/>
        </w:rPr>
        <w:t>3</w:t>
      </w:r>
      <w:r w:rsidRPr="009D22AF">
        <w:rPr>
          <w:sz w:val="28"/>
          <w:szCs w:val="28"/>
        </w:rPr>
        <w:t xml:space="preserve"> к решению </w:t>
      </w:r>
    </w:p>
    <w:p w:rsidR="004D7DE4" w:rsidRPr="009D22AF" w:rsidRDefault="004D7DE4" w:rsidP="003F6E0E">
      <w:pPr>
        <w:tabs>
          <w:tab w:val="left" w:pos="5760"/>
        </w:tabs>
        <w:ind w:left="5760"/>
        <w:rPr>
          <w:sz w:val="28"/>
          <w:szCs w:val="28"/>
        </w:rPr>
      </w:pPr>
      <w:r w:rsidRPr="009D22AF">
        <w:rPr>
          <w:sz w:val="28"/>
          <w:szCs w:val="28"/>
        </w:rPr>
        <w:t xml:space="preserve">Собрания депутатов Копейского городского округа </w:t>
      </w:r>
    </w:p>
    <w:p w:rsidR="004D7DE4" w:rsidRPr="009D22AF" w:rsidRDefault="004D7DE4" w:rsidP="003F6E0E">
      <w:pPr>
        <w:tabs>
          <w:tab w:val="left" w:pos="5760"/>
        </w:tabs>
        <w:ind w:left="5760"/>
        <w:rPr>
          <w:sz w:val="28"/>
          <w:szCs w:val="28"/>
        </w:rPr>
      </w:pPr>
      <w:r w:rsidRPr="009D22AF">
        <w:rPr>
          <w:sz w:val="28"/>
          <w:szCs w:val="28"/>
        </w:rPr>
        <w:t>Челябинской области</w:t>
      </w:r>
    </w:p>
    <w:p w:rsidR="004D7DE4" w:rsidRPr="009C199B" w:rsidRDefault="004D7DE4" w:rsidP="009C6BA6">
      <w:pPr>
        <w:tabs>
          <w:tab w:val="left" w:pos="540"/>
          <w:tab w:val="left" w:pos="720"/>
        </w:tabs>
        <w:ind w:firstLine="5812"/>
        <w:rPr>
          <w:sz w:val="28"/>
          <w:szCs w:val="28"/>
        </w:rPr>
      </w:pPr>
      <w:bookmarkStart w:id="0" w:name="_GoBack"/>
      <w:bookmarkEnd w:id="0"/>
      <w:r w:rsidRPr="009C199B">
        <w:rPr>
          <w:sz w:val="28"/>
          <w:szCs w:val="28"/>
        </w:rPr>
        <w:t xml:space="preserve">от 25.01.2017 № 265 </w:t>
      </w:r>
    </w:p>
    <w:p w:rsidR="004D7DE4" w:rsidRPr="009D22AF" w:rsidRDefault="004D7DE4" w:rsidP="003F6E0E">
      <w:pPr>
        <w:ind w:left="5812"/>
        <w:rPr>
          <w:sz w:val="28"/>
          <w:szCs w:val="28"/>
        </w:rPr>
      </w:pPr>
      <w:r w:rsidRPr="009D22AF">
        <w:rPr>
          <w:sz w:val="28"/>
          <w:szCs w:val="28"/>
        </w:rPr>
        <w:t xml:space="preserve">(в редакции решения </w:t>
      </w:r>
    </w:p>
    <w:p w:rsidR="004D7DE4" w:rsidRPr="009D22AF" w:rsidRDefault="004D7DE4" w:rsidP="003F6E0E">
      <w:pPr>
        <w:ind w:left="5812"/>
        <w:rPr>
          <w:sz w:val="28"/>
          <w:szCs w:val="28"/>
        </w:rPr>
      </w:pPr>
      <w:r w:rsidRPr="009D22AF">
        <w:rPr>
          <w:sz w:val="28"/>
          <w:szCs w:val="28"/>
        </w:rPr>
        <w:t>Собрания депутатов</w:t>
      </w:r>
    </w:p>
    <w:p w:rsidR="004D7DE4" w:rsidRPr="009D22AF" w:rsidRDefault="004D7DE4" w:rsidP="003F6E0E">
      <w:pPr>
        <w:ind w:left="5812"/>
        <w:rPr>
          <w:sz w:val="28"/>
          <w:szCs w:val="28"/>
        </w:rPr>
      </w:pPr>
      <w:r w:rsidRPr="009D22AF">
        <w:rPr>
          <w:sz w:val="28"/>
          <w:szCs w:val="28"/>
        </w:rPr>
        <w:t>Копейского городского округа</w:t>
      </w:r>
    </w:p>
    <w:p w:rsidR="004D7DE4" w:rsidRPr="009D22AF" w:rsidRDefault="004D7DE4" w:rsidP="003F6E0E">
      <w:pPr>
        <w:ind w:left="5812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.5pt;margin-top:43.2pt;width:462.25pt;height:514.55pt;z-index:-251658240;visibility:visible" wrapcoords="105 63 105 21411 21460 21411 21460 63 105 63">
            <v:imagedata r:id="rId6" o:title=""/>
            <o:lock v:ext="edit" aspectratio="f"/>
            <w10:wrap type="through"/>
          </v:shape>
        </w:pict>
      </w:r>
      <w:r w:rsidRPr="009D22AF">
        <w:rPr>
          <w:sz w:val="28"/>
          <w:szCs w:val="28"/>
        </w:rPr>
        <w:t>Челябинской области</w:t>
      </w:r>
    </w:p>
    <w:p w:rsidR="004D7DE4" w:rsidRPr="009D22AF" w:rsidRDefault="004D7DE4" w:rsidP="003F6E0E">
      <w:pPr>
        <w:ind w:left="5812"/>
        <w:rPr>
          <w:sz w:val="28"/>
          <w:szCs w:val="28"/>
        </w:rPr>
      </w:pPr>
      <w:r w:rsidRPr="009D22AF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23.08.2017 № </w:t>
      </w:r>
      <w:r w:rsidRPr="009D22AF">
        <w:rPr>
          <w:sz w:val="28"/>
          <w:szCs w:val="28"/>
        </w:rPr>
        <w:t xml:space="preserve"> </w:t>
      </w:r>
      <w:r>
        <w:rPr>
          <w:sz w:val="28"/>
          <w:szCs w:val="28"/>
        </w:rPr>
        <w:t>382</w:t>
      </w:r>
    </w:p>
    <w:p w:rsidR="004D7DE4" w:rsidRPr="00A97314" w:rsidRDefault="004D7DE4" w:rsidP="003F6E0E">
      <w:pPr>
        <w:tabs>
          <w:tab w:val="left" w:pos="3840"/>
        </w:tabs>
        <w:rPr>
          <w:sz w:val="28"/>
          <w:szCs w:val="28"/>
        </w:rPr>
      </w:pPr>
    </w:p>
    <w:p w:rsidR="004D7DE4" w:rsidRDefault="004D7DE4"/>
    <w:p w:rsidR="004D7DE4" w:rsidRDefault="004D7DE4"/>
    <w:p w:rsidR="004D7DE4" w:rsidRDefault="004D7DE4"/>
    <w:p w:rsidR="004D7DE4" w:rsidRDefault="004D7DE4"/>
    <w:p w:rsidR="004D7DE4" w:rsidRDefault="004D7DE4">
      <w:r>
        <w:rPr>
          <w:noProof/>
        </w:rPr>
        <w:pict>
          <v:shape id="Рисунок 2" o:spid="_x0000_i1025" type="#_x0000_t75" style="width:481.8pt;height:642.6pt;visibility:visible">
            <v:imagedata r:id="rId7" o:title=""/>
          </v:shape>
        </w:pict>
      </w:r>
    </w:p>
    <w:p w:rsidR="004D7DE4" w:rsidRDefault="004D7DE4"/>
    <w:p w:rsidR="004D7DE4" w:rsidRDefault="004D7DE4"/>
    <w:p w:rsidR="004D7DE4" w:rsidRDefault="004D7DE4"/>
    <w:sectPr w:rsidR="004D7DE4" w:rsidSect="00925844">
      <w:headerReference w:type="default" r:id="rId8"/>
      <w:pgSz w:w="11906" w:h="16838"/>
      <w:pgMar w:top="1134" w:right="567" w:bottom="24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DE4" w:rsidRDefault="004D7DE4" w:rsidP="003F6E0E">
      <w:r>
        <w:separator/>
      </w:r>
    </w:p>
  </w:endnote>
  <w:endnote w:type="continuationSeparator" w:id="0">
    <w:p w:rsidR="004D7DE4" w:rsidRDefault="004D7DE4" w:rsidP="003F6E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DE4" w:rsidRDefault="004D7DE4" w:rsidP="003F6E0E">
      <w:r>
        <w:separator/>
      </w:r>
    </w:p>
  </w:footnote>
  <w:footnote w:type="continuationSeparator" w:id="0">
    <w:p w:rsidR="004D7DE4" w:rsidRDefault="004D7DE4" w:rsidP="003F6E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DE4" w:rsidRDefault="004D7DE4" w:rsidP="005D00B9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4D7DE4" w:rsidRDefault="004D7DE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46D8"/>
    <w:rsid w:val="00060590"/>
    <w:rsid w:val="001164FA"/>
    <w:rsid w:val="00300090"/>
    <w:rsid w:val="003F6E0E"/>
    <w:rsid w:val="004D7DE4"/>
    <w:rsid w:val="00525960"/>
    <w:rsid w:val="005D00B9"/>
    <w:rsid w:val="006075A5"/>
    <w:rsid w:val="006B29F4"/>
    <w:rsid w:val="00744AE0"/>
    <w:rsid w:val="00925844"/>
    <w:rsid w:val="0093527C"/>
    <w:rsid w:val="009C199B"/>
    <w:rsid w:val="009C6BA6"/>
    <w:rsid w:val="009D0274"/>
    <w:rsid w:val="009D22AF"/>
    <w:rsid w:val="00A03134"/>
    <w:rsid w:val="00A75622"/>
    <w:rsid w:val="00A97314"/>
    <w:rsid w:val="00AE4DE2"/>
    <w:rsid w:val="00C846D8"/>
    <w:rsid w:val="00CC2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6E0E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F6E0E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F6E0E"/>
    <w:rPr>
      <w:rFonts w:ascii="Tahoma" w:hAnsi="Tahoma"/>
      <w:sz w:val="16"/>
      <w:lang w:eastAsia="ru-RU"/>
    </w:rPr>
  </w:style>
  <w:style w:type="paragraph" w:styleId="Header">
    <w:name w:val="header"/>
    <w:basedOn w:val="Normal"/>
    <w:link w:val="HeaderChar"/>
    <w:uiPriority w:val="99"/>
    <w:rsid w:val="003F6E0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F6E0E"/>
    <w:rPr>
      <w:rFonts w:ascii="Times New Roman" w:hAnsi="Times New Roman"/>
      <w:sz w:val="24"/>
      <w:lang w:eastAsia="ru-RU"/>
    </w:rPr>
  </w:style>
  <w:style w:type="paragraph" w:styleId="Footer">
    <w:name w:val="footer"/>
    <w:basedOn w:val="Normal"/>
    <w:link w:val="FooterChar"/>
    <w:uiPriority w:val="99"/>
    <w:rsid w:val="003F6E0E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FooterChar">
    <w:name w:val="Footer Char"/>
    <w:basedOn w:val="DefaultParagraphFont"/>
    <w:link w:val="Footer"/>
    <w:uiPriority w:val="99"/>
    <w:locked/>
    <w:rsid w:val="003F6E0E"/>
    <w:rPr>
      <w:rFonts w:ascii="Times New Roman" w:hAnsi="Times New Roman"/>
      <w:sz w:val="24"/>
      <w:lang w:eastAsia="ru-RU"/>
    </w:rPr>
  </w:style>
  <w:style w:type="character" w:styleId="PageNumber">
    <w:name w:val="page number"/>
    <w:basedOn w:val="DefaultParagraphFont"/>
    <w:uiPriority w:val="99"/>
    <w:rsid w:val="00925844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2</Pages>
  <Words>35</Words>
  <Characters>202</Characters>
  <Application>Microsoft Office Outlook</Application>
  <DocSecurity>0</DocSecurity>
  <Lines>0</Lines>
  <Paragraphs>0</Paragraphs>
  <ScaleCrop>false</ScaleCrop>
  <Company>11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2017-08-03T06:54:00Z</cp:lastPrinted>
  <dcterms:created xsi:type="dcterms:W3CDTF">2017-07-27T06:18:00Z</dcterms:created>
  <dcterms:modified xsi:type="dcterms:W3CDTF">2017-08-28T10:53:00Z</dcterms:modified>
</cp:coreProperties>
</file>