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189" w:rsidRPr="006E5D57" w:rsidRDefault="00B07189" w:rsidP="0087619C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  <w:r w:rsidRPr="006E5D57">
        <w:rPr>
          <w:rFonts w:ascii="Times New Roman" w:hAnsi="Times New Roman" w:cs="Times New Roman"/>
          <w:sz w:val="28"/>
          <w:szCs w:val="28"/>
        </w:rPr>
        <w:t xml:space="preserve"> к решению</w:t>
      </w:r>
    </w:p>
    <w:p w:rsidR="00B07189" w:rsidRPr="006E5D57" w:rsidRDefault="00B07189" w:rsidP="0087619C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B07189" w:rsidRPr="006E5D57" w:rsidRDefault="00B07189" w:rsidP="0087619C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:rsidR="00B07189" w:rsidRPr="006E5D57" w:rsidRDefault="00B07189" w:rsidP="0087619C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B07189" w:rsidRPr="006E5D57" w:rsidRDefault="00B07189" w:rsidP="0087619C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28.06.2023 № 811</w:t>
      </w:r>
    </w:p>
    <w:p w:rsidR="00B07189" w:rsidRDefault="00B07189" w:rsidP="008761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Pr="009D5977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5977">
        <w:rPr>
          <w:rFonts w:ascii="Times New Roman" w:hAnsi="Times New Roman"/>
          <w:sz w:val="28"/>
          <w:szCs w:val="28"/>
        </w:rPr>
        <w:t>Технический паспорт</w:t>
      </w: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D5977">
        <w:rPr>
          <w:rFonts w:ascii="Times New Roman" w:hAnsi="Times New Roman"/>
          <w:sz w:val="28"/>
          <w:szCs w:val="28"/>
        </w:rPr>
        <w:t>нежилого здания, закрепленного за МДОУ «ДС № 8», помещения которого передаются в безвозмездное пользование ГБУЗ «ДГБ г. Копейск</w:t>
      </w: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.55pt;margin-top:8pt;width:481.9pt;height:570pt;z-index:-251658240;visibility:visible">
            <v:imagedata r:id="rId6" o:title="" croptop="5780f" cropbottom="3438f"/>
          </v:shape>
        </w:pict>
      </w: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303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5" type="#_x0000_t75" style="width:477.6pt;height:657pt;visibility:visible">
            <v:imagedata r:id="rId7" o:title=""/>
          </v:shape>
        </w:pict>
      </w:r>
    </w:p>
    <w:p w:rsidR="00B07189" w:rsidRDefault="00B07189" w:rsidP="002050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7189" w:rsidRDefault="00B07189" w:rsidP="009D59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7189" w:rsidRDefault="00B07189">
      <w:bookmarkStart w:id="0" w:name="_GoBack"/>
      <w:bookmarkEnd w:id="0"/>
    </w:p>
    <w:sectPr w:rsidR="00B07189" w:rsidSect="00997AB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189" w:rsidRDefault="00B07189" w:rsidP="0020500E">
      <w:pPr>
        <w:spacing w:after="0" w:line="240" w:lineRule="auto"/>
      </w:pPr>
      <w:r>
        <w:separator/>
      </w:r>
    </w:p>
  </w:endnote>
  <w:endnote w:type="continuationSeparator" w:id="0">
    <w:p w:rsidR="00B07189" w:rsidRDefault="00B07189" w:rsidP="0020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189" w:rsidRDefault="00B07189" w:rsidP="0020500E">
      <w:pPr>
        <w:spacing w:after="0" w:line="240" w:lineRule="auto"/>
      </w:pPr>
      <w:r>
        <w:separator/>
      </w:r>
    </w:p>
  </w:footnote>
  <w:footnote w:type="continuationSeparator" w:id="0">
    <w:p w:rsidR="00B07189" w:rsidRDefault="00B07189" w:rsidP="00205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1AD7"/>
    <w:rsid w:val="00006664"/>
    <w:rsid w:val="0020500E"/>
    <w:rsid w:val="002640A7"/>
    <w:rsid w:val="00291AD7"/>
    <w:rsid w:val="00310348"/>
    <w:rsid w:val="003618CB"/>
    <w:rsid w:val="005E303B"/>
    <w:rsid w:val="006B4B87"/>
    <w:rsid w:val="006E5D57"/>
    <w:rsid w:val="007366ED"/>
    <w:rsid w:val="00781A00"/>
    <w:rsid w:val="0087619C"/>
    <w:rsid w:val="00997ABF"/>
    <w:rsid w:val="009D5977"/>
    <w:rsid w:val="00B07189"/>
    <w:rsid w:val="00D478E6"/>
    <w:rsid w:val="00DB4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9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"/>
    <w:basedOn w:val="Normal"/>
    <w:uiPriority w:val="99"/>
    <w:rsid w:val="00997AB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6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40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0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0500E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rsid w:val="0020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0500E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2</Pages>
  <Words>45</Words>
  <Characters>260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2018-05-03T06:07:00Z</dcterms:created>
  <dcterms:modified xsi:type="dcterms:W3CDTF">2023-07-03T10:39:00Z</dcterms:modified>
</cp:coreProperties>
</file>