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0D8F" w:rsidRPr="006E5D57" w:rsidRDefault="00CF0D8F" w:rsidP="00C454A8">
      <w:pPr>
        <w:spacing w:after="0" w:line="240" w:lineRule="auto"/>
        <w:ind w:left="567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 2</w:t>
      </w:r>
      <w:r w:rsidRPr="006E5D57">
        <w:rPr>
          <w:rFonts w:ascii="Times New Roman" w:hAnsi="Times New Roman" w:cs="Times New Roman"/>
          <w:sz w:val="28"/>
          <w:szCs w:val="28"/>
        </w:rPr>
        <w:t xml:space="preserve"> к решению</w:t>
      </w:r>
    </w:p>
    <w:p w:rsidR="00CF0D8F" w:rsidRPr="006E5D57" w:rsidRDefault="00CF0D8F" w:rsidP="00C454A8">
      <w:pPr>
        <w:spacing w:after="0" w:line="240" w:lineRule="auto"/>
        <w:ind w:left="5670"/>
        <w:rPr>
          <w:rFonts w:ascii="Times New Roman" w:hAnsi="Times New Roman" w:cs="Times New Roman"/>
          <w:sz w:val="28"/>
          <w:szCs w:val="28"/>
        </w:rPr>
      </w:pPr>
      <w:r w:rsidRPr="006E5D57">
        <w:rPr>
          <w:rFonts w:ascii="Times New Roman" w:hAnsi="Times New Roman" w:cs="Times New Roman"/>
          <w:sz w:val="28"/>
          <w:szCs w:val="28"/>
        </w:rPr>
        <w:t>Собрания депутатов</w:t>
      </w:r>
    </w:p>
    <w:p w:rsidR="00CF0D8F" w:rsidRPr="006E5D57" w:rsidRDefault="00CF0D8F" w:rsidP="00C454A8">
      <w:pPr>
        <w:spacing w:after="0" w:line="240" w:lineRule="auto"/>
        <w:ind w:left="5670"/>
        <w:rPr>
          <w:rFonts w:ascii="Times New Roman" w:hAnsi="Times New Roman" w:cs="Times New Roman"/>
          <w:sz w:val="28"/>
          <w:szCs w:val="28"/>
        </w:rPr>
      </w:pPr>
      <w:r w:rsidRPr="006E5D57">
        <w:rPr>
          <w:rFonts w:ascii="Times New Roman" w:hAnsi="Times New Roman" w:cs="Times New Roman"/>
          <w:sz w:val="28"/>
          <w:szCs w:val="28"/>
        </w:rPr>
        <w:t>Копейского городского округа</w:t>
      </w:r>
    </w:p>
    <w:p w:rsidR="00CF0D8F" w:rsidRPr="006E5D57" w:rsidRDefault="00CF0D8F" w:rsidP="00C454A8">
      <w:pPr>
        <w:spacing w:after="0" w:line="240" w:lineRule="auto"/>
        <w:ind w:left="5670"/>
        <w:rPr>
          <w:rFonts w:ascii="Times New Roman" w:hAnsi="Times New Roman" w:cs="Times New Roman"/>
          <w:sz w:val="28"/>
          <w:szCs w:val="28"/>
        </w:rPr>
      </w:pPr>
      <w:r w:rsidRPr="006E5D57">
        <w:rPr>
          <w:rFonts w:ascii="Times New Roman" w:hAnsi="Times New Roman" w:cs="Times New Roman"/>
          <w:sz w:val="28"/>
          <w:szCs w:val="28"/>
        </w:rPr>
        <w:t>Челябинской области</w:t>
      </w:r>
    </w:p>
    <w:p w:rsidR="00CF0D8F" w:rsidRPr="006E5D57" w:rsidRDefault="00CF0D8F" w:rsidP="00C454A8">
      <w:pPr>
        <w:spacing w:after="0" w:line="240" w:lineRule="auto"/>
        <w:ind w:left="567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25.10.2023 № 942</w:t>
      </w:r>
    </w:p>
    <w:p w:rsidR="00CF0D8F" w:rsidRDefault="00CF0D8F" w:rsidP="00FB204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F0D8F" w:rsidRPr="009D5977" w:rsidRDefault="00CF0D8F" w:rsidP="00FB204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D5977">
        <w:rPr>
          <w:rFonts w:ascii="Times New Roman" w:hAnsi="Times New Roman"/>
          <w:sz w:val="28"/>
          <w:szCs w:val="28"/>
        </w:rPr>
        <w:t>Технический паспорт</w:t>
      </w:r>
    </w:p>
    <w:p w:rsidR="00CF0D8F" w:rsidRDefault="00CF0D8F" w:rsidP="00FB204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D5977">
        <w:rPr>
          <w:rFonts w:ascii="Times New Roman" w:hAnsi="Times New Roman"/>
          <w:sz w:val="28"/>
          <w:szCs w:val="28"/>
        </w:rPr>
        <w:t>нежилого здани</w:t>
      </w:r>
      <w:r>
        <w:rPr>
          <w:rFonts w:ascii="Times New Roman" w:hAnsi="Times New Roman"/>
          <w:sz w:val="28"/>
          <w:szCs w:val="28"/>
        </w:rPr>
        <w:t>я, закрепленного за МДОУ «ДС № 52</w:t>
      </w:r>
      <w:r w:rsidRPr="009D5977">
        <w:rPr>
          <w:rFonts w:ascii="Times New Roman" w:hAnsi="Times New Roman"/>
          <w:sz w:val="28"/>
          <w:szCs w:val="28"/>
        </w:rPr>
        <w:t>», помещения которого передаются в безвозмездное пользование ГБУЗ «ДГБ г. Копейск</w:t>
      </w:r>
    </w:p>
    <w:p w:rsidR="00CF0D8F" w:rsidRDefault="00CF0D8F"/>
    <w:p w:rsidR="00CF0D8F" w:rsidRDefault="00CF0D8F"/>
    <w:p w:rsidR="00CF0D8F" w:rsidRDefault="00CF0D8F">
      <w:pPr>
        <w:sectPr w:rsidR="00CF0D8F" w:rsidSect="00A24EBB">
          <w:footerReference w:type="first" r:id="rId6"/>
          <w:pgSz w:w="11907" w:h="16839" w:code="9"/>
          <w:pgMar w:top="1079" w:right="850" w:bottom="1134" w:left="1701" w:header="709" w:footer="709" w:gutter="0"/>
          <w:cols w:space="708"/>
          <w:titlePg/>
          <w:docGrid w:linePitch="360"/>
        </w:sectPr>
      </w:pPr>
      <w:bookmarkStart w:id="0" w:name="_GoBack"/>
      <w:r w:rsidRPr="00D75D45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i1025" type="#_x0000_t75" style="width:446.4pt;height:482.4pt;visibility:visible">
            <v:imagedata r:id="rId7" o:title="" croptop="5049f" cropbottom="2755f"/>
          </v:shape>
        </w:pict>
      </w:r>
      <w:bookmarkEnd w:id="0"/>
    </w:p>
    <w:p w:rsidR="00CF0D8F" w:rsidRPr="008950DC" w:rsidRDefault="00CF0D8F" w:rsidP="008950DC">
      <w:pPr>
        <w:tabs>
          <w:tab w:val="left" w:pos="1176"/>
        </w:tabs>
      </w:pPr>
      <w:r w:rsidRPr="00D75D45">
        <w:rPr>
          <w:noProof/>
          <w:lang w:eastAsia="ru-RU"/>
        </w:rPr>
        <w:pict>
          <v:shape id="Рисунок 2" o:spid="_x0000_i1026" type="#_x0000_t75" style="width:669.6pt;height:463.2pt;visibility:visible">
            <v:imagedata r:id="rId8" o:title=""/>
          </v:shape>
        </w:pict>
      </w:r>
    </w:p>
    <w:sectPr w:rsidR="00CF0D8F" w:rsidRPr="008950DC" w:rsidSect="008950DC">
      <w:pgSz w:w="16839" w:h="11907" w:orient="landscape" w:code="9"/>
      <w:pgMar w:top="1701" w:right="1134" w:bottom="850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F0D8F" w:rsidRDefault="00CF0D8F" w:rsidP="008950DC">
      <w:pPr>
        <w:spacing w:after="0" w:line="240" w:lineRule="auto"/>
      </w:pPr>
      <w:r>
        <w:separator/>
      </w:r>
    </w:p>
  </w:endnote>
  <w:endnote w:type="continuationSeparator" w:id="0">
    <w:p w:rsidR="00CF0D8F" w:rsidRDefault="00CF0D8F" w:rsidP="008950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F0D8F" w:rsidRDefault="00CF0D8F">
    <w:pPr>
      <w:pStyle w:val="Footer"/>
    </w:pPr>
  </w:p>
  <w:p w:rsidR="00CF0D8F" w:rsidRDefault="00CF0D8F">
    <w:pPr>
      <w:pStyle w:val="Footer"/>
    </w:pPr>
  </w:p>
  <w:p w:rsidR="00CF0D8F" w:rsidRDefault="00CF0D8F">
    <w:pPr>
      <w:pStyle w:val="Footer"/>
    </w:pPr>
  </w:p>
  <w:p w:rsidR="00CF0D8F" w:rsidRDefault="00CF0D8F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F0D8F" w:rsidRDefault="00CF0D8F" w:rsidP="008950DC">
      <w:pPr>
        <w:spacing w:after="0" w:line="240" w:lineRule="auto"/>
      </w:pPr>
      <w:r>
        <w:separator/>
      </w:r>
    </w:p>
  </w:footnote>
  <w:footnote w:type="continuationSeparator" w:id="0">
    <w:p w:rsidR="00CF0D8F" w:rsidRDefault="00CF0D8F" w:rsidP="008950D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37924"/>
    <w:rsid w:val="000C67D2"/>
    <w:rsid w:val="00254F50"/>
    <w:rsid w:val="002E78A5"/>
    <w:rsid w:val="00654723"/>
    <w:rsid w:val="006E5D57"/>
    <w:rsid w:val="00737924"/>
    <w:rsid w:val="008950DC"/>
    <w:rsid w:val="008C5D1F"/>
    <w:rsid w:val="008E5E6A"/>
    <w:rsid w:val="009D5977"/>
    <w:rsid w:val="00A173CB"/>
    <w:rsid w:val="00A24EBB"/>
    <w:rsid w:val="00AD01DF"/>
    <w:rsid w:val="00C454A8"/>
    <w:rsid w:val="00CF0D8F"/>
    <w:rsid w:val="00D75D45"/>
    <w:rsid w:val="00FB20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2041"/>
    <w:pPr>
      <w:spacing w:after="200" w:line="276" w:lineRule="auto"/>
    </w:pPr>
    <w:rPr>
      <w:rFonts w:ascii="Calibri" w:hAnsi="Calibri"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8950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8950DC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8950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8950DC"/>
    <w:rPr>
      <w:rFonts w:ascii="Calibri" w:eastAsia="Times New Roman" w:hAnsi="Calibri" w:cs="Calibri"/>
    </w:rPr>
  </w:style>
  <w:style w:type="paragraph" w:styleId="Footer">
    <w:name w:val="footer"/>
    <w:basedOn w:val="Normal"/>
    <w:link w:val="FooterChar"/>
    <w:uiPriority w:val="99"/>
    <w:rsid w:val="008950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8950DC"/>
    <w:rPr>
      <w:rFonts w:ascii="Calibri" w:eastAsia="Times New Roman" w:hAnsi="Calibri" w:cs="Calibr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39</TotalTime>
  <Pages>2</Pages>
  <Words>40</Words>
  <Characters>229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79085</dc:creator>
  <cp:keywords/>
  <dc:description/>
  <cp:lastModifiedBy>Admin</cp:lastModifiedBy>
  <cp:revision>4</cp:revision>
  <dcterms:created xsi:type="dcterms:W3CDTF">2023-10-11T10:47:00Z</dcterms:created>
  <dcterms:modified xsi:type="dcterms:W3CDTF">2023-10-27T09:08:00Z</dcterms:modified>
</cp:coreProperties>
</file>