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680" w:rsidRPr="00972FFC" w:rsidRDefault="00510680" w:rsidP="008403E7">
      <w:pPr>
        <w:spacing w:after="0" w:line="240" w:lineRule="auto"/>
        <w:ind w:left="5529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ПРИЛОЖЕНИЕ</w:t>
      </w:r>
    </w:p>
    <w:p w:rsidR="00510680" w:rsidRPr="008403E7" w:rsidRDefault="00510680" w:rsidP="00162437">
      <w:pPr>
        <w:spacing w:after="0" w:line="240" w:lineRule="auto"/>
        <w:ind w:left="5670"/>
        <w:jc w:val="center"/>
        <w:rPr>
          <w:rFonts w:ascii="Times New Roman" w:hAnsi="Times New Roman"/>
          <w:sz w:val="16"/>
          <w:szCs w:val="16"/>
        </w:rPr>
      </w:pPr>
    </w:p>
    <w:p w:rsidR="00510680" w:rsidRPr="00972FFC" w:rsidRDefault="00510680" w:rsidP="00162437">
      <w:pPr>
        <w:spacing w:after="0" w:line="240" w:lineRule="auto"/>
        <w:ind w:left="5529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УТВЕРЖДЕНО</w:t>
      </w:r>
    </w:p>
    <w:p w:rsidR="00510680" w:rsidRPr="00972FFC" w:rsidRDefault="00510680" w:rsidP="00162437">
      <w:pPr>
        <w:spacing w:after="0" w:line="240" w:lineRule="auto"/>
        <w:ind w:left="5529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Решением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972FFC">
        <w:rPr>
          <w:rFonts w:ascii="Times New Roman" w:hAnsi="Times New Roman"/>
          <w:sz w:val="26"/>
          <w:szCs w:val="26"/>
        </w:rPr>
        <w:t>Собрания депутатов</w:t>
      </w:r>
    </w:p>
    <w:p w:rsidR="00510680" w:rsidRPr="00972FFC" w:rsidRDefault="00510680" w:rsidP="00162437">
      <w:pPr>
        <w:spacing w:after="0" w:line="240" w:lineRule="auto"/>
        <w:ind w:left="5529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Копейского городского округа</w:t>
      </w:r>
    </w:p>
    <w:p w:rsidR="00510680" w:rsidRPr="00972FFC" w:rsidRDefault="00510680" w:rsidP="00162437">
      <w:pPr>
        <w:spacing w:after="0" w:line="240" w:lineRule="auto"/>
        <w:ind w:left="552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Pr="00972FFC">
        <w:rPr>
          <w:rFonts w:ascii="Times New Roman" w:hAnsi="Times New Roman"/>
          <w:sz w:val="26"/>
          <w:szCs w:val="26"/>
        </w:rPr>
        <w:t>т</w:t>
      </w:r>
      <w:r>
        <w:rPr>
          <w:rFonts w:ascii="Times New Roman" w:hAnsi="Times New Roman"/>
          <w:sz w:val="26"/>
          <w:szCs w:val="26"/>
        </w:rPr>
        <w:t xml:space="preserve"> 25.02.2021 № 125-МО</w:t>
      </w:r>
    </w:p>
    <w:p w:rsidR="00510680" w:rsidRPr="008403E7" w:rsidRDefault="00510680" w:rsidP="00A945F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10680" w:rsidRPr="008403E7" w:rsidRDefault="00510680" w:rsidP="00A945F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10680" w:rsidRPr="00972FFC" w:rsidRDefault="00510680" w:rsidP="00A945F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ПОЛОЖЕНИЕ</w:t>
      </w:r>
    </w:p>
    <w:p w:rsidR="00510680" w:rsidRPr="00972FFC" w:rsidRDefault="00510680" w:rsidP="00A945F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о наградах Копейского городского округа</w:t>
      </w:r>
    </w:p>
    <w:p w:rsidR="00510680" w:rsidRPr="008403E7" w:rsidRDefault="00510680" w:rsidP="00E410DB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10680" w:rsidRPr="00BB44EA" w:rsidRDefault="00510680" w:rsidP="00BB44EA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smartTag w:uri="urn:schemas-microsoft-com:office:smarttags" w:element="place">
        <w:r>
          <w:rPr>
            <w:rFonts w:ascii="Times New Roman" w:hAnsi="Times New Roman"/>
            <w:sz w:val="26"/>
            <w:szCs w:val="26"/>
            <w:lang w:val="en-US"/>
          </w:rPr>
          <w:t>I</w:t>
        </w:r>
        <w:r w:rsidRPr="00BB44EA">
          <w:rPr>
            <w:rFonts w:ascii="Times New Roman" w:hAnsi="Times New Roman"/>
            <w:sz w:val="26"/>
            <w:szCs w:val="26"/>
          </w:rPr>
          <w:t>.</w:t>
        </w:r>
      </w:smartTag>
      <w:r w:rsidRPr="00BB44EA">
        <w:rPr>
          <w:rFonts w:ascii="Times New Roman" w:hAnsi="Times New Roman"/>
          <w:sz w:val="26"/>
          <w:szCs w:val="26"/>
        </w:rPr>
        <w:t xml:space="preserve"> Общие положения</w:t>
      </w:r>
    </w:p>
    <w:p w:rsidR="00510680" w:rsidRPr="008403E7" w:rsidRDefault="00510680" w:rsidP="00E410DB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BB44EA">
        <w:rPr>
          <w:rFonts w:ascii="Times New Roman" w:hAnsi="Times New Roman"/>
          <w:sz w:val="26"/>
          <w:szCs w:val="26"/>
        </w:rPr>
        <w:t xml:space="preserve">Положение о наградах Копейского городского округа (далее </w:t>
      </w:r>
      <w:r>
        <w:rPr>
          <w:rFonts w:ascii="Times New Roman" w:hAnsi="Times New Roman"/>
          <w:sz w:val="26"/>
          <w:szCs w:val="26"/>
        </w:rPr>
        <w:t xml:space="preserve">– </w:t>
      </w:r>
      <w:r w:rsidRPr="00BB44EA">
        <w:rPr>
          <w:rFonts w:ascii="Times New Roman" w:hAnsi="Times New Roman"/>
          <w:sz w:val="26"/>
          <w:szCs w:val="26"/>
        </w:rPr>
        <w:t xml:space="preserve">Положение, городской округ) </w:t>
      </w:r>
      <w:r>
        <w:rPr>
          <w:rFonts w:ascii="Times New Roman" w:hAnsi="Times New Roman"/>
          <w:sz w:val="26"/>
          <w:szCs w:val="26"/>
        </w:rPr>
        <w:t>разработано в соответствии с Федеральным законом от 6.10.2003 года № 131-ФЗ</w:t>
      </w:r>
      <w:r w:rsidRPr="00BB44E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«Об общих принципах организации местного самоуправления в Российской Федерации» </w:t>
      </w:r>
      <w:r w:rsidRPr="00BB44EA">
        <w:rPr>
          <w:rFonts w:ascii="Times New Roman" w:hAnsi="Times New Roman"/>
          <w:sz w:val="26"/>
          <w:szCs w:val="26"/>
        </w:rPr>
        <w:t>и Уставом муниципального образования «Копейский городской округ».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r w:rsidRPr="00BB44EA">
        <w:rPr>
          <w:rFonts w:ascii="Times New Roman" w:hAnsi="Times New Roman"/>
          <w:sz w:val="26"/>
          <w:szCs w:val="26"/>
        </w:rPr>
        <w:t>Положение регламентирует основания и порядок награждения наградами городского округа, регламентирует права и льготы лиц, награжденных наградами городского округа.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 </w:t>
      </w:r>
      <w:r w:rsidRPr="00BB44EA">
        <w:rPr>
          <w:rFonts w:ascii="Times New Roman" w:hAnsi="Times New Roman"/>
          <w:sz w:val="26"/>
          <w:szCs w:val="26"/>
        </w:rPr>
        <w:t>Награды городского округа являются высшей формой поощрения граждан за деятельность, направленную на развитие городского округа, профессиональное мастерство и добросовестный труд, выдающиеся заслуги в экономике, производстве, науке, культуре, образовании, здравоохранении, в охране окружающей среды, в области правопорядка и общественной безопасности, благотворительной и иной деятельности, способствующей авторитету городского округа в Челябинской области, Российской Федерации и за рубежом.</w:t>
      </w:r>
    </w:p>
    <w:p w:rsidR="00510680" w:rsidRPr="00972FFC" w:rsidRDefault="00510680" w:rsidP="00EC0B60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4. Наградами городского округа являются:</w:t>
      </w:r>
    </w:p>
    <w:p w:rsidR="00510680" w:rsidRPr="00CD3C1E" w:rsidRDefault="00510680" w:rsidP="00CD3C1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CD3C1E">
        <w:rPr>
          <w:rFonts w:ascii="Times New Roman" w:hAnsi="Times New Roman"/>
          <w:sz w:val="26"/>
          <w:szCs w:val="26"/>
        </w:rPr>
        <w:t>почетное звание «Почетный гражданин города Копейска» (далее – звание «Почетный гражданин города Копейска») - высшая награда города;</w:t>
      </w:r>
    </w:p>
    <w:p w:rsidR="00510680" w:rsidRPr="00972FFC" w:rsidRDefault="00510680" w:rsidP="00EC0B6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 xml:space="preserve">2) почетный знак «За заслуги перед Копейском» (далее </w:t>
      </w:r>
      <w:r>
        <w:rPr>
          <w:rFonts w:ascii="Times New Roman" w:hAnsi="Times New Roman"/>
          <w:sz w:val="26"/>
          <w:szCs w:val="26"/>
        </w:rPr>
        <w:t xml:space="preserve">– </w:t>
      </w:r>
      <w:r w:rsidRPr="00972FFC">
        <w:rPr>
          <w:rFonts w:ascii="Times New Roman" w:hAnsi="Times New Roman"/>
          <w:sz w:val="26"/>
          <w:szCs w:val="26"/>
        </w:rPr>
        <w:t>знак «За заслуги перед Копейском»)</w:t>
      </w:r>
      <w:r>
        <w:rPr>
          <w:rFonts w:ascii="Times New Roman" w:hAnsi="Times New Roman"/>
          <w:sz w:val="26"/>
          <w:szCs w:val="26"/>
        </w:rPr>
        <w:t>.</w:t>
      </w:r>
    </w:p>
    <w:p w:rsidR="00510680" w:rsidRPr="00972FFC" w:rsidRDefault="00510680" w:rsidP="00EC0B60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5. Принципы награждения наградами городского округа: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972FFC">
        <w:rPr>
          <w:rFonts w:ascii="Times New Roman" w:hAnsi="Times New Roman"/>
          <w:sz w:val="26"/>
          <w:szCs w:val="26"/>
        </w:rPr>
        <w:t>поощрение исключительно за личные заслуги и достижения;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2) </w:t>
      </w:r>
      <w:r w:rsidRPr="00972FFC">
        <w:rPr>
          <w:rFonts w:ascii="Times New Roman" w:hAnsi="Times New Roman"/>
          <w:sz w:val="26"/>
          <w:szCs w:val="26"/>
        </w:rPr>
        <w:t>единство требований и равенство условий, установленн</w:t>
      </w:r>
      <w:r>
        <w:rPr>
          <w:rFonts w:ascii="Times New Roman" w:hAnsi="Times New Roman"/>
          <w:sz w:val="26"/>
          <w:szCs w:val="26"/>
        </w:rPr>
        <w:t>ых</w:t>
      </w:r>
      <w:r w:rsidRPr="00972FFC">
        <w:rPr>
          <w:rFonts w:ascii="Times New Roman" w:hAnsi="Times New Roman"/>
          <w:sz w:val="26"/>
          <w:szCs w:val="26"/>
        </w:rPr>
        <w:t xml:space="preserve"> Положением</w:t>
      </w:r>
      <w:r w:rsidRPr="00C97709">
        <w:rPr>
          <w:rFonts w:ascii="Times New Roman" w:hAnsi="Times New Roman"/>
          <w:sz w:val="26"/>
          <w:szCs w:val="26"/>
        </w:rPr>
        <w:t>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3) </w:t>
      </w:r>
      <w:r w:rsidRPr="00972FFC">
        <w:rPr>
          <w:rFonts w:ascii="Times New Roman" w:hAnsi="Times New Roman"/>
          <w:sz w:val="26"/>
          <w:szCs w:val="26"/>
        </w:rPr>
        <w:t>запрет какой-либо дискриминации в зависимости от пола, расы, национальности, возраста, языка, происхождения, имущественного и социального положения, места жительства, образования, отношения к религии, убеждений, принадлежности к общественным объединениям и политическим партиям;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4) </w:t>
      </w:r>
      <w:r w:rsidRPr="00972FFC">
        <w:rPr>
          <w:rFonts w:ascii="Times New Roman" w:hAnsi="Times New Roman"/>
          <w:sz w:val="26"/>
          <w:szCs w:val="26"/>
        </w:rPr>
        <w:t>гласность.</w:t>
      </w:r>
    </w:p>
    <w:p w:rsidR="00510680" w:rsidRPr="00972FFC" w:rsidRDefault="00510680" w:rsidP="00EC0B6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6. Наградами городского округа не могут быть награждены:</w:t>
      </w:r>
    </w:p>
    <w:p w:rsidR="00510680" w:rsidRPr="00972FFC" w:rsidRDefault="00510680" w:rsidP="00EC0B6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972FFC">
        <w:rPr>
          <w:rFonts w:ascii="Times New Roman" w:hAnsi="Times New Roman"/>
          <w:sz w:val="26"/>
          <w:szCs w:val="26"/>
        </w:rPr>
        <w:t>повторно одни и те же лица;</w:t>
      </w:r>
    </w:p>
    <w:p w:rsidR="00510680" w:rsidRPr="00972FFC" w:rsidRDefault="00510680" w:rsidP="00EC0B6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2) </w:t>
      </w:r>
      <w:r w:rsidRPr="00972FFC">
        <w:rPr>
          <w:rFonts w:ascii="Times New Roman" w:hAnsi="Times New Roman"/>
          <w:sz w:val="26"/>
          <w:szCs w:val="26"/>
        </w:rPr>
        <w:t>лица, имеющие неснятую или непогашенную судимость и (или) погашенную судимость за совершение тяжкого или особо тяжкого преступления;</w:t>
      </w:r>
    </w:p>
    <w:p w:rsidR="00510680" w:rsidRDefault="00510680" w:rsidP="00C9770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3) </w:t>
      </w:r>
      <w:r w:rsidRPr="00972FFC">
        <w:rPr>
          <w:rFonts w:ascii="Times New Roman" w:hAnsi="Times New Roman"/>
          <w:sz w:val="26"/>
          <w:szCs w:val="26"/>
        </w:rPr>
        <w:t>посмертно.</w:t>
      </w:r>
    </w:p>
    <w:p w:rsidR="00510680" w:rsidRPr="00C97709" w:rsidRDefault="00510680" w:rsidP="00C9770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 </w:t>
      </w:r>
      <w:r w:rsidRPr="00C97709">
        <w:rPr>
          <w:rFonts w:ascii="Times New Roman" w:hAnsi="Times New Roman"/>
          <w:sz w:val="26"/>
          <w:szCs w:val="26"/>
        </w:rPr>
        <w:t>Полномочия Собрания депутатов городского округа в сфере наград городского округа: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1) учреждение почетных званий, почетных знаков, иных наград городского округа;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2) награждение наградами городского округа;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3) установление порядка награждения наградами городского округа;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4) определение статуса награжденных, установление для них гарантий и льгот;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5) установление оснований и порядка лишения наград городского округа;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6) установление оснований и порядка восстановления в прав</w:t>
      </w:r>
      <w:r>
        <w:rPr>
          <w:rFonts w:ascii="Times New Roman" w:hAnsi="Times New Roman"/>
          <w:sz w:val="26"/>
          <w:szCs w:val="26"/>
        </w:rPr>
        <w:t>ах на награды городского округа.</w:t>
      </w:r>
    </w:p>
    <w:p w:rsidR="00510680" w:rsidRPr="00C97709" w:rsidRDefault="00510680" w:rsidP="00C97709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8. </w:t>
      </w:r>
      <w:r w:rsidRPr="00C97709">
        <w:rPr>
          <w:rFonts w:ascii="Times New Roman" w:hAnsi="Times New Roman"/>
          <w:sz w:val="26"/>
          <w:szCs w:val="26"/>
        </w:rPr>
        <w:t>Полномочия Главы городского округа в сфере наград городского округа:</w:t>
      </w:r>
    </w:p>
    <w:p w:rsidR="00510680" w:rsidRPr="00C97709" w:rsidRDefault="00510680" w:rsidP="00C9770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C97709">
        <w:rPr>
          <w:rFonts w:ascii="Times New Roman" w:hAnsi="Times New Roman"/>
          <w:sz w:val="26"/>
          <w:szCs w:val="26"/>
        </w:rPr>
        <w:t>установление порядка оформления документов для представления к награждению наградами городского округа;</w:t>
      </w:r>
    </w:p>
    <w:p w:rsidR="00510680" w:rsidRPr="00C97709" w:rsidRDefault="00510680" w:rsidP="00C9770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2) </w:t>
      </w:r>
      <w:r w:rsidRPr="00C97709">
        <w:rPr>
          <w:rFonts w:ascii="Times New Roman" w:hAnsi="Times New Roman"/>
          <w:sz w:val="26"/>
          <w:szCs w:val="26"/>
        </w:rPr>
        <w:t>определение порядка предоставления установленных Положением гарантий и льгот награжденным;</w:t>
      </w:r>
    </w:p>
    <w:p w:rsidR="00510680" w:rsidRDefault="00510680" w:rsidP="00C9770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3) </w:t>
      </w:r>
      <w:r w:rsidRPr="00C97709">
        <w:rPr>
          <w:rFonts w:ascii="Times New Roman" w:hAnsi="Times New Roman"/>
          <w:sz w:val="26"/>
          <w:szCs w:val="26"/>
        </w:rPr>
        <w:t>утверждение состава Комиссии по наградам городского округа;</w:t>
      </w:r>
    </w:p>
    <w:p w:rsidR="00510680" w:rsidRPr="00C97709" w:rsidRDefault="00510680" w:rsidP="00C9770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4) осуществление функций председателя Комиссии по наградам городского округа.</w:t>
      </w:r>
    </w:p>
    <w:p w:rsidR="00510680" w:rsidRPr="00C97709" w:rsidRDefault="00510680" w:rsidP="00C9770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9. </w:t>
      </w:r>
      <w:r w:rsidRPr="00C97709">
        <w:rPr>
          <w:rFonts w:ascii="Times New Roman" w:hAnsi="Times New Roman"/>
          <w:sz w:val="26"/>
          <w:szCs w:val="26"/>
        </w:rPr>
        <w:t>Учредителями наград городского округа являются администрация городского округа и Собрание депутатов городского округа.</w:t>
      </w:r>
    </w:p>
    <w:p w:rsidR="00510680" w:rsidRPr="008403E7" w:rsidRDefault="00510680" w:rsidP="00EC0B60">
      <w:pPr>
        <w:spacing w:after="0" w:line="240" w:lineRule="auto"/>
        <w:ind w:firstLine="709"/>
        <w:rPr>
          <w:rFonts w:ascii="Times New Roman" w:hAnsi="Times New Roman"/>
          <w:sz w:val="16"/>
          <w:szCs w:val="16"/>
        </w:rPr>
      </w:pPr>
    </w:p>
    <w:p w:rsidR="00510680" w:rsidRPr="00BB44EA" w:rsidRDefault="00510680" w:rsidP="00BB44EA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II</w:t>
      </w:r>
      <w:r w:rsidRPr="00BB44EA">
        <w:rPr>
          <w:rFonts w:ascii="Times New Roman" w:hAnsi="Times New Roman"/>
          <w:sz w:val="26"/>
          <w:szCs w:val="26"/>
        </w:rPr>
        <w:t>. Почетное звание «Почетный гражданин города Копейска»</w:t>
      </w:r>
    </w:p>
    <w:p w:rsidR="00510680" w:rsidRPr="008403E7" w:rsidRDefault="00510680" w:rsidP="00EC0B60">
      <w:pPr>
        <w:spacing w:after="0" w:line="240" w:lineRule="auto"/>
        <w:ind w:firstLine="709"/>
        <w:rPr>
          <w:rFonts w:ascii="Times New Roman" w:hAnsi="Times New Roman"/>
          <w:sz w:val="16"/>
          <w:szCs w:val="16"/>
        </w:rPr>
      </w:pPr>
    </w:p>
    <w:p w:rsidR="00510680" w:rsidRPr="00C97709" w:rsidRDefault="00510680" w:rsidP="00C9770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10. </w:t>
      </w:r>
      <w:r w:rsidRPr="00C97709">
        <w:rPr>
          <w:rFonts w:ascii="Times New Roman" w:hAnsi="Times New Roman"/>
          <w:sz w:val="26"/>
          <w:szCs w:val="26"/>
        </w:rPr>
        <w:t>Звания «Почетный гражданин города Копейска» удостаиваются лица:</w:t>
      </w:r>
    </w:p>
    <w:p w:rsidR="00510680" w:rsidRPr="00972FFC" w:rsidRDefault="00510680" w:rsidP="00EC0B6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972FFC">
        <w:rPr>
          <w:rFonts w:ascii="Times New Roman" w:hAnsi="Times New Roman"/>
          <w:sz w:val="26"/>
          <w:szCs w:val="26"/>
        </w:rPr>
        <w:t>за особые заслуги и достижения, способствующие всестороннему развитию городского округа, росту его авторитета в Челябинской области, Российской Федерации и за рубежом;</w:t>
      </w:r>
    </w:p>
    <w:p w:rsidR="00510680" w:rsidRDefault="00510680" w:rsidP="00C9770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2) </w:t>
      </w:r>
      <w:r w:rsidRPr="00972FFC">
        <w:rPr>
          <w:rFonts w:ascii="Times New Roman" w:hAnsi="Times New Roman"/>
          <w:sz w:val="26"/>
          <w:szCs w:val="26"/>
        </w:rPr>
        <w:t>за большой вклад в развитие экономики, производства, строительства, науки, культуры, образования, здравоохранения, искусства, спорта и других сфер социально-общественной жизни городского округа.</w:t>
      </w:r>
    </w:p>
    <w:p w:rsidR="00510680" w:rsidRPr="00C97709" w:rsidRDefault="00510680" w:rsidP="00C9770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11. </w:t>
      </w:r>
      <w:r w:rsidRPr="00C97709">
        <w:rPr>
          <w:rFonts w:ascii="Times New Roman" w:hAnsi="Times New Roman"/>
          <w:sz w:val="26"/>
          <w:szCs w:val="26"/>
        </w:rPr>
        <w:t xml:space="preserve">Звание «Почетный гражданин города Копейска» присваивается лицам, имеющим </w:t>
      </w:r>
      <w:r>
        <w:rPr>
          <w:rFonts w:ascii="Times New Roman" w:hAnsi="Times New Roman"/>
          <w:sz w:val="26"/>
          <w:szCs w:val="26"/>
        </w:rPr>
        <w:t xml:space="preserve">общий </w:t>
      </w:r>
      <w:r w:rsidRPr="00C97709">
        <w:rPr>
          <w:rFonts w:ascii="Times New Roman" w:hAnsi="Times New Roman"/>
          <w:sz w:val="26"/>
          <w:szCs w:val="26"/>
        </w:rPr>
        <w:t>стаж работы или общественной деятельности не менее 10 лет на территории городского округа и награжденных ранее знаком «За заслуги перед Копейском».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Звание «Почетный гражданин города Копейска» присваивается не ранее, чем через 2 года после награждения знаком «За заслуги перед Копейском».</w:t>
      </w:r>
    </w:p>
    <w:p w:rsidR="00510680" w:rsidRDefault="00510680" w:rsidP="00C97709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В исключительных случаях звание может быть присвоено лицам, совершим героический поступок во имя города, на благо его жителей, независимо от наличия знака «За заслуги перед Копейском».</w:t>
      </w:r>
    </w:p>
    <w:p w:rsidR="00510680" w:rsidRPr="00C97709" w:rsidRDefault="00510680" w:rsidP="00C97709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12. </w:t>
      </w:r>
      <w:r w:rsidRPr="00C97709">
        <w:rPr>
          <w:rFonts w:ascii="Times New Roman" w:hAnsi="Times New Roman"/>
          <w:sz w:val="26"/>
          <w:szCs w:val="26"/>
        </w:rPr>
        <w:t>Звание «Почетный гражданин города Копейска» не может быть присвоено лицам, замещающим или занимающим государственные и муниципальные должности, а также лицам, замещающим должности государственной и муниципальной службы, на протяжении работы на соответствующей должности</w:t>
      </w:r>
      <w:r>
        <w:rPr>
          <w:rFonts w:ascii="Times New Roman" w:hAnsi="Times New Roman"/>
          <w:sz w:val="26"/>
          <w:szCs w:val="26"/>
        </w:rPr>
        <w:t xml:space="preserve">. Звание «Почетный гражданин города Копейска» может быть присвоено </w:t>
      </w:r>
      <w:r w:rsidRPr="00C97709">
        <w:rPr>
          <w:rFonts w:ascii="Times New Roman" w:hAnsi="Times New Roman"/>
          <w:sz w:val="26"/>
          <w:szCs w:val="26"/>
        </w:rPr>
        <w:t xml:space="preserve">по истечению двух лет с момента </w:t>
      </w:r>
      <w:r>
        <w:rPr>
          <w:rFonts w:ascii="Times New Roman" w:hAnsi="Times New Roman"/>
          <w:sz w:val="26"/>
          <w:szCs w:val="26"/>
        </w:rPr>
        <w:t xml:space="preserve">окончания </w:t>
      </w:r>
      <w:r w:rsidRPr="00C97709">
        <w:rPr>
          <w:rFonts w:ascii="Times New Roman" w:hAnsi="Times New Roman"/>
          <w:sz w:val="26"/>
          <w:szCs w:val="26"/>
        </w:rPr>
        <w:t>их полномочий в данной должности.</w:t>
      </w:r>
    </w:p>
    <w:p w:rsidR="00510680" w:rsidRPr="00C97709" w:rsidRDefault="00510680" w:rsidP="00C9770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13. </w:t>
      </w:r>
      <w:r w:rsidRPr="00C97709">
        <w:rPr>
          <w:rFonts w:ascii="Times New Roman" w:hAnsi="Times New Roman"/>
          <w:sz w:val="26"/>
          <w:szCs w:val="26"/>
        </w:rPr>
        <w:t>Звание «Почетный гражданин города Копейска» присваивается один раз в год к празднованию Дня города. В юбилейные даты (115, 120 и каждые последующие 5 лет) празднования Дня города звание может быть присвоено одновременно трем лицам.</w:t>
      </w:r>
    </w:p>
    <w:p w:rsidR="00510680" w:rsidRPr="00C97709" w:rsidRDefault="00510680" w:rsidP="00C9770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14. </w:t>
      </w:r>
      <w:r w:rsidRPr="00C97709">
        <w:rPr>
          <w:rFonts w:ascii="Times New Roman" w:hAnsi="Times New Roman"/>
          <w:sz w:val="26"/>
          <w:szCs w:val="26"/>
        </w:rPr>
        <w:t>Лицам, удостоенным звания «Почетный гражданин города Копейска», вручается удостоверение установленного образца, нагрудный знак и нагрудная лента</w:t>
      </w:r>
      <w:r>
        <w:rPr>
          <w:rFonts w:ascii="Times New Roman" w:hAnsi="Times New Roman"/>
          <w:sz w:val="26"/>
          <w:szCs w:val="26"/>
        </w:rPr>
        <w:t xml:space="preserve"> (приложения 4-</w:t>
      </w:r>
      <w:r w:rsidRPr="00C97709">
        <w:rPr>
          <w:rFonts w:ascii="Times New Roman" w:hAnsi="Times New Roman"/>
          <w:sz w:val="26"/>
          <w:szCs w:val="26"/>
        </w:rPr>
        <w:t>9 к Положению).</w:t>
      </w:r>
    </w:p>
    <w:p w:rsidR="00510680" w:rsidRPr="00C97709" w:rsidRDefault="00510680" w:rsidP="00C9770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15. </w:t>
      </w:r>
      <w:r w:rsidRPr="00C97709">
        <w:rPr>
          <w:rFonts w:ascii="Times New Roman" w:hAnsi="Times New Roman"/>
          <w:sz w:val="26"/>
          <w:szCs w:val="26"/>
        </w:rPr>
        <w:t>Лицам, удостоенным звания «Почетный гражданин города Копейска», предоставляются следующие меры социальной поддержки: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BB44EA">
        <w:rPr>
          <w:rFonts w:ascii="Times New Roman" w:hAnsi="Times New Roman"/>
          <w:sz w:val="26"/>
          <w:szCs w:val="26"/>
        </w:rPr>
        <w:t>выплата единовременного социального пособия ко Дню города</w:t>
      </w:r>
      <w:r>
        <w:rPr>
          <w:rFonts w:ascii="Times New Roman" w:hAnsi="Times New Roman"/>
          <w:sz w:val="26"/>
          <w:szCs w:val="26"/>
        </w:rPr>
        <w:t xml:space="preserve"> в размере 22 989 рублей</w:t>
      </w:r>
      <w:r w:rsidRPr="00BB44EA">
        <w:rPr>
          <w:rFonts w:ascii="Times New Roman" w:hAnsi="Times New Roman"/>
          <w:sz w:val="26"/>
          <w:szCs w:val="26"/>
        </w:rPr>
        <w:t>, которая производится на основании списка лиц, удостоенных звания «Почетный гражданин города Копейска», утвержденного распоряжением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44EA">
        <w:rPr>
          <w:rFonts w:ascii="Times New Roman" w:hAnsi="Times New Roman"/>
          <w:sz w:val="26"/>
          <w:szCs w:val="26"/>
        </w:rPr>
        <w:t>администрации городского округа;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2) </w:t>
      </w:r>
      <w:r w:rsidRPr="00BB44EA">
        <w:rPr>
          <w:rFonts w:ascii="Times New Roman" w:hAnsi="Times New Roman"/>
          <w:sz w:val="26"/>
          <w:szCs w:val="26"/>
        </w:rPr>
        <w:t xml:space="preserve">выплата материальной помощи в целях социальной поддержки в случае пожара, стихийного бедствия, проведения дорогостоящего лечения (в т. ч. зубопротезирования) в размере понесенных расходов, но не </w:t>
      </w:r>
      <w:r>
        <w:rPr>
          <w:rFonts w:ascii="Times New Roman" w:hAnsi="Times New Roman"/>
          <w:sz w:val="26"/>
          <w:szCs w:val="26"/>
        </w:rPr>
        <w:t>более</w:t>
      </w:r>
      <w:r w:rsidRPr="00BB44EA">
        <w:rPr>
          <w:rFonts w:ascii="Times New Roman" w:hAnsi="Times New Roman"/>
          <w:sz w:val="26"/>
          <w:szCs w:val="26"/>
        </w:rPr>
        <w:t xml:space="preserve"> 10 тысяч рублей</w:t>
      </w:r>
      <w:r>
        <w:rPr>
          <w:rFonts w:ascii="Times New Roman" w:hAnsi="Times New Roman"/>
          <w:sz w:val="26"/>
          <w:szCs w:val="26"/>
        </w:rPr>
        <w:t xml:space="preserve"> и не чаще 1 раза в течение календарного года</w:t>
      </w:r>
      <w:r w:rsidRPr="00BB44EA">
        <w:rPr>
          <w:rFonts w:ascii="Times New Roman" w:hAnsi="Times New Roman"/>
          <w:sz w:val="26"/>
          <w:szCs w:val="26"/>
        </w:rPr>
        <w:t>. Для получения материальной помощи лицо, удостоенное звания «Почетный гражданин города Копейска», обращается в управление социальной защиты населения администрации городского округа с заявлением на имя Главы городского округа и предоставляет: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72FFC">
        <w:rPr>
          <w:rFonts w:ascii="Times New Roman" w:hAnsi="Times New Roman"/>
          <w:sz w:val="26"/>
          <w:szCs w:val="26"/>
        </w:rPr>
        <w:t>паспорт или иной документ, удостоверяющий личность;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72FFC">
        <w:rPr>
          <w:rFonts w:ascii="Times New Roman" w:hAnsi="Times New Roman"/>
          <w:sz w:val="26"/>
          <w:szCs w:val="26"/>
        </w:rPr>
        <w:t>документы, подтверждающие произведенные затраты на преодоление последствий пожара, стихийного бедствия, либо документы, подтверждающие расходы на дорогостоящее лечение (в т.</w:t>
      </w:r>
      <w:r>
        <w:rPr>
          <w:rFonts w:ascii="Times New Roman" w:hAnsi="Times New Roman"/>
          <w:sz w:val="26"/>
          <w:szCs w:val="26"/>
        </w:rPr>
        <w:t xml:space="preserve"> </w:t>
      </w:r>
      <w:r w:rsidRPr="00972FFC">
        <w:rPr>
          <w:rFonts w:ascii="Times New Roman" w:hAnsi="Times New Roman"/>
          <w:sz w:val="26"/>
          <w:szCs w:val="26"/>
        </w:rPr>
        <w:t>ч. зубопротезирование).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Проект постановления администрации городского округа готовится управлением социальной защиты населения администрации городского округа и предоставляется в администрацию городского округа в течение 10 рабочих дней со дня предоставления лицом, удостоенного звания «Почетный гражданин города Копейска» полного пакета документов.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Решение об оказании материальной помощи принимается администрацией городского округа в течение 30 календарных дней.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16. </w:t>
      </w:r>
      <w:r w:rsidRPr="00BB44EA">
        <w:rPr>
          <w:rFonts w:ascii="Times New Roman" w:hAnsi="Times New Roman"/>
          <w:sz w:val="26"/>
          <w:szCs w:val="26"/>
        </w:rPr>
        <w:t>В случае смерти лица, удостоенного звания «Почетный гражданин города Копейска», расходы на погребение, установку памятника и благоустройство могилы оплачиваются в виде компенсационной выплаты из средств городского бюджета согласно перечню услуг, утвержденных нормативно-правовыми актами администрации городского округа.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17. </w:t>
      </w:r>
      <w:r w:rsidRPr="00BB44EA">
        <w:rPr>
          <w:rFonts w:ascii="Times New Roman" w:hAnsi="Times New Roman"/>
          <w:sz w:val="26"/>
          <w:szCs w:val="26"/>
        </w:rPr>
        <w:t>Финансирование мер социальной поддержки осуществляется через управление социальной защиты населения администрации городского округа в пределах объемов финансирования, предусмотренных в местном бюджете на указанные цели в текущем финансовом году.</w:t>
      </w:r>
    </w:p>
    <w:p w:rsidR="00510680" w:rsidRPr="0068642F" w:rsidRDefault="00510680" w:rsidP="00CD3C1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10680" w:rsidRPr="00BB44EA" w:rsidRDefault="00510680" w:rsidP="00BB44E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III</w:t>
      </w:r>
      <w:r>
        <w:rPr>
          <w:rFonts w:ascii="Times New Roman" w:hAnsi="Times New Roman"/>
          <w:sz w:val="26"/>
          <w:szCs w:val="26"/>
        </w:rPr>
        <w:t xml:space="preserve">. </w:t>
      </w:r>
      <w:r w:rsidRPr="00BB44EA">
        <w:rPr>
          <w:rFonts w:ascii="Times New Roman" w:hAnsi="Times New Roman"/>
          <w:sz w:val="26"/>
          <w:szCs w:val="26"/>
        </w:rPr>
        <w:t>Почетный знак «За заслуги перед Копейском»</w:t>
      </w:r>
    </w:p>
    <w:p w:rsidR="00510680" w:rsidRPr="0068642F" w:rsidRDefault="00510680" w:rsidP="008403E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18. </w:t>
      </w:r>
      <w:r w:rsidRPr="00BB44EA">
        <w:rPr>
          <w:rFonts w:ascii="Times New Roman" w:hAnsi="Times New Roman"/>
          <w:sz w:val="26"/>
          <w:szCs w:val="26"/>
        </w:rPr>
        <w:t>Знаком «За заслуги перед Копейском»</w:t>
      </w:r>
      <w:r>
        <w:rPr>
          <w:rFonts w:ascii="Times New Roman" w:hAnsi="Times New Roman"/>
          <w:sz w:val="26"/>
          <w:szCs w:val="26"/>
        </w:rPr>
        <w:t xml:space="preserve"> </w:t>
      </w:r>
      <w:r w:rsidRPr="00BB44EA">
        <w:rPr>
          <w:rFonts w:ascii="Times New Roman" w:hAnsi="Times New Roman"/>
          <w:sz w:val="26"/>
          <w:szCs w:val="26"/>
        </w:rPr>
        <w:t xml:space="preserve">награждаются лица за значительный вклад в развитие экономической, культурной, </w:t>
      </w:r>
      <w:r>
        <w:rPr>
          <w:rFonts w:ascii="Times New Roman" w:hAnsi="Times New Roman"/>
          <w:sz w:val="26"/>
          <w:szCs w:val="26"/>
        </w:rPr>
        <w:t>общественно-политической</w:t>
      </w:r>
      <w:r w:rsidRPr="00BB44EA">
        <w:rPr>
          <w:rFonts w:ascii="Times New Roman" w:hAnsi="Times New Roman"/>
          <w:sz w:val="26"/>
          <w:szCs w:val="26"/>
        </w:rPr>
        <w:t xml:space="preserve"> жизни города, сохранение и развитие городских традиций.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19. </w:t>
      </w:r>
      <w:r w:rsidRPr="00BB44EA">
        <w:rPr>
          <w:rFonts w:ascii="Times New Roman" w:hAnsi="Times New Roman"/>
          <w:sz w:val="26"/>
          <w:szCs w:val="26"/>
        </w:rPr>
        <w:t>Знаком «За заслуги перед Копейском» награждаются лица</w:t>
      </w:r>
      <w:r>
        <w:rPr>
          <w:rFonts w:ascii="Times New Roman" w:hAnsi="Times New Roman"/>
          <w:sz w:val="26"/>
          <w:szCs w:val="26"/>
        </w:rPr>
        <w:t xml:space="preserve"> независимо от стажа работы</w:t>
      </w:r>
      <w:r w:rsidRPr="00BB44EA">
        <w:rPr>
          <w:rFonts w:ascii="Times New Roman" w:hAnsi="Times New Roman"/>
          <w:sz w:val="26"/>
          <w:szCs w:val="26"/>
        </w:rPr>
        <w:t>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20. </w:t>
      </w:r>
      <w:r w:rsidRPr="00BB44EA">
        <w:rPr>
          <w:rFonts w:ascii="Times New Roman" w:hAnsi="Times New Roman"/>
          <w:sz w:val="26"/>
          <w:szCs w:val="26"/>
        </w:rPr>
        <w:t>Знаком «За заслуги перед Копейском» награждаются предприятия, учреждения, организации независимо от организационно-правовой формы и формы собственности при условии значительного вклада в развитие города.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21. </w:t>
      </w:r>
      <w:r w:rsidRPr="00BB44EA">
        <w:rPr>
          <w:rFonts w:ascii="Times New Roman" w:hAnsi="Times New Roman"/>
          <w:sz w:val="26"/>
          <w:szCs w:val="26"/>
        </w:rPr>
        <w:t xml:space="preserve">Награждение знаком «За заслуги перед Копейском» производится </w:t>
      </w:r>
      <w:r>
        <w:rPr>
          <w:rFonts w:ascii="Times New Roman" w:hAnsi="Times New Roman"/>
          <w:sz w:val="26"/>
          <w:szCs w:val="26"/>
        </w:rPr>
        <w:t>к</w:t>
      </w:r>
      <w:r w:rsidRPr="00BB44EA">
        <w:rPr>
          <w:rFonts w:ascii="Times New Roman" w:hAnsi="Times New Roman"/>
          <w:sz w:val="26"/>
          <w:szCs w:val="26"/>
        </w:rPr>
        <w:t xml:space="preserve"> праздновани</w:t>
      </w:r>
      <w:r>
        <w:rPr>
          <w:rFonts w:ascii="Times New Roman" w:hAnsi="Times New Roman"/>
          <w:sz w:val="26"/>
          <w:szCs w:val="26"/>
        </w:rPr>
        <w:t>ю</w:t>
      </w:r>
      <w:r w:rsidRPr="00BB44EA">
        <w:rPr>
          <w:rFonts w:ascii="Times New Roman" w:hAnsi="Times New Roman"/>
          <w:sz w:val="26"/>
          <w:szCs w:val="26"/>
        </w:rPr>
        <w:t xml:space="preserve"> Дня города. Количество награжд</w:t>
      </w:r>
      <w:r>
        <w:rPr>
          <w:rFonts w:ascii="Times New Roman" w:hAnsi="Times New Roman"/>
          <w:sz w:val="26"/>
          <w:szCs w:val="26"/>
        </w:rPr>
        <w:t>ений знаком «За заслуги перед Копейском»</w:t>
      </w:r>
      <w:r w:rsidRPr="00BB44EA">
        <w:rPr>
          <w:rFonts w:ascii="Times New Roman" w:hAnsi="Times New Roman"/>
          <w:sz w:val="26"/>
          <w:szCs w:val="26"/>
        </w:rPr>
        <w:t xml:space="preserve"> ежегодно может быть</w:t>
      </w:r>
      <w:r>
        <w:rPr>
          <w:rFonts w:ascii="Times New Roman" w:hAnsi="Times New Roman"/>
          <w:sz w:val="26"/>
          <w:szCs w:val="26"/>
        </w:rPr>
        <w:t xml:space="preserve"> произведено</w:t>
      </w:r>
      <w:r w:rsidRPr="00BB44EA">
        <w:rPr>
          <w:rFonts w:ascii="Times New Roman" w:hAnsi="Times New Roman"/>
          <w:sz w:val="26"/>
          <w:szCs w:val="26"/>
        </w:rPr>
        <w:t xml:space="preserve"> не более 5 </w:t>
      </w:r>
      <w:r>
        <w:rPr>
          <w:rFonts w:ascii="Times New Roman" w:hAnsi="Times New Roman"/>
          <w:sz w:val="26"/>
          <w:szCs w:val="26"/>
        </w:rPr>
        <w:t>раз</w:t>
      </w:r>
      <w:r w:rsidRPr="00BB44EA">
        <w:rPr>
          <w:rFonts w:ascii="Times New Roman" w:hAnsi="Times New Roman"/>
          <w:sz w:val="26"/>
          <w:szCs w:val="26"/>
        </w:rPr>
        <w:t xml:space="preserve">. В юбилейные даты (115, 120 и каждые последующие 5 лет) празднования Дня города </w:t>
      </w:r>
      <w:r>
        <w:rPr>
          <w:rFonts w:ascii="Times New Roman" w:hAnsi="Times New Roman"/>
          <w:sz w:val="26"/>
          <w:szCs w:val="26"/>
        </w:rPr>
        <w:t xml:space="preserve">количество награждений может быть произведено </w:t>
      </w:r>
      <w:r w:rsidRPr="00BB44EA">
        <w:rPr>
          <w:rFonts w:ascii="Times New Roman" w:hAnsi="Times New Roman"/>
          <w:sz w:val="26"/>
          <w:szCs w:val="26"/>
        </w:rPr>
        <w:t xml:space="preserve">не более 10 </w:t>
      </w:r>
      <w:r>
        <w:rPr>
          <w:rFonts w:ascii="Times New Roman" w:hAnsi="Times New Roman"/>
          <w:sz w:val="26"/>
          <w:szCs w:val="26"/>
        </w:rPr>
        <w:t>раз</w:t>
      </w:r>
      <w:r w:rsidRPr="00BB44EA">
        <w:rPr>
          <w:rFonts w:ascii="Times New Roman" w:hAnsi="Times New Roman"/>
          <w:sz w:val="26"/>
          <w:szCs w:val="26"/>
        </w:rPr>
        <w:t>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22. </w:t>
      </w:r>
      <w:r w:rsidRPr="00BB44EA">
        <w:rPr>
          <w:rFonts w:ascii="Times New Roman" w:hAnsi="Times New Roman"/>
          <w:sz w:val="26"/>
          <w:szCs w:val="26"/>
        </w:rPr>
        <w:t>Лицам, награжденным знаком «За заслуги перед Копейском», вручается единовременная денежная премия</w:t>
      </w:r>
      <w:r>
        <w:rPr>
          <w:rFonts w:ascii="Times New Roman" w:hAnsi="Times New Roman"/>
          <w:sz w:val="26"/>
          <w:szCs w:val="26"/>
        </w:rPr>
        <w:t xml:space="preserve"> в размере 11 494 рублей</w:t>
      </w:r>
      <w:r w:rsidRPr="00BB44EA">
        <w:rPr>
          <w:rFonts w:ascii="Times New Roman" w:hAnsi="Times New Roman"/>
          <w:sz w:val="26"/>
          <w:szCs w:val="26"/>
        </w:rPr>
        <w:t>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23. </w:t>
      </w:r>
      <w:r w:rsidRPr="00BB44EA">
        <w:rPr>
          <w:rFonts w:ascii="Times New Roman" w:hAnsi="Times New Roman"/>
          <w:sz w:val="26"/>
          <w:szCs w:val="26"/>
        </w:rPr>
        <w:t>Лицам, награжденным знаком «За заслуги перед Копейском» вручается удостоверение установленного образца, знак «За заслуги перед Копейском» (приложения 1</w:t>
      </w:r>
      <w:r>
        <w:rPr>
          <w:rFonts w:ascii="Times New Roman" w:hAnsi="Times New Roman"/>
          <w:sz w:val="26"/>
          <w:szCs w:val="26"/>
        </w:rPr>
        <w:t>0</w:t>
      </w:r>
      <w:r w:rsidRPr="00BB44EA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11, </w:t>
      </w:r>
      <w:r w:rsidRPr="00BB44EA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4, 15</w:t>
      </w:r>
      <w:r w:rsidRPr="00BB44EA">
        <w:rPr>
          <w:rFonts w:ascii="Times New Roman" w:hAnsi="Times New Roman"/>
          <w:sz w:val="26"/>
          <w:szCs w:val="26"/>
        </w:rPr>
        <w:t xml:space="preserve"> к Положению).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24. </w:t>
      </w:r>
      <w:r w:rsidRPr="00BB44EA">
        <w:rPr>
          <w:rFonts w:ascii="Times New Roman" w:hAnsi="Times New Roman"/>
          <w:sz w:val="26"/>
          <w:szCs w:val="26"/>
        </w:rPr>
        <w:t xml:space="preserve">Предприятиям, учреждениям, организациями, награжденным знаком «За заслуги перед Копейском» вручается </w:t>
      </w:r>
      <w:r>
        <w:rPr>
          <w:rFonts w:ascii="Times New Roman" w:hAnsi="Times New Roman"/>
          <w:sz w:val="26"/>
          <w:szCs w:val="26"/>
        </w:rPr>
        <w:t>удостоверение установленного образца</w:t>
      </w:r>
      <w:r w:rsidRPr="00BB44EA">
        <w:rPr>
          <w:rFonts w:ascii="Times New Roman" w:hAnsi="Times New Roman"/>
          <w:sz w:val="26"/>
          <w:szCs w:val="26"/>
        </w:rPr>
        <w:t>, знак «За заслуги перед Копейском»</w:t>
      </w:r>
      <w:r>
        <w:rPr>
          <w:rFonts w:ascii="Times New Roman" w:hAnsi="Times New Roman"/>
          <w:sz w:val="26"/>
          <w:szCs w:val="26"/>
        </w:rPr>
        <w:t xml:space="preserve"> (приложения 12, 13, 14, 15 к Положению)</w:t>
      </w:r>
      <w:r w:rsidRPr="00BB44EA">
        <w:rPr>
          <w:rFonts w:ascii="Times New Roman" w:hAnsi="Times New Roman"/>
          <w:sz w:val="26"/>
          <w:szCs w:val="26"/>
        </w:rPr>
        <w:t>.</w:t>
      </w:r>
    </w:p>
    <w:p w:rsidR="00510680" w:rsidRPr="0068642F" w:rsidRDefault="00510680" w:rsidP="00EC0B60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510680" w:rsidRPr="00BB44EA" w:rsidRDefault="00510680" w:rsidP="00BB44EA">
      <w:pPr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IV</w:t>
      </w:r>
      <w:r w:rsidRPr="00BB44EA">
        <w:rPr>
          <w:rFonts w:ascii="Times New Roman" w:hAnsi="Times New Roman"/>
          <w:sz w:val="26"/>
          <w:szCs w:val="26"/>
        </w:rPr>
        <w:t xml:space="preserve">. Порядок награждения, вручения и хранения наград </w:t>
      </w:r>
      <w:r w:rsidRPr="00BB44EA">
        <w:rPr>
          <w:rFonts w:ascii="Times New Roman" w:hAnsi="Times New Roman"/>
          <w:sz w:val="26"/>
          <w:szCs w:val="26"/>
        </w:rPr>
        <w:br/>
        <w:t>городского округа</w:t>
      </w:r>
    </w:p>
    <w:p w:rsidR="00510680" w:rsidRPr="0068642F" w:rsidRDefault="00510680" w:rsidP="00EC0B60">
      <w:pPr>
        <w:spacing w:after="0" w:line="240" w:lineRule="auto"/>
        <w:ind w:firstLine="709"/>
        <w:rPr>
          <w:rFonts w:ascii="Times New Roman" w:hAnsi="Times New Roman"/>
          <w:sz w:val="16"/>
          <w:szCs w:val="16"/>
        </w:rPr>
      </w:pP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25. </w:t>
      </w:r>
      <w:r w:rsidRPr="00BB44EA">
        <w:rPr>
          <w:rFonts w:ascii="Times New Roman" w:hAnsi="Times New Roman"/>
          <w:sz w:val="26"/>
          <w:szCs w:val="26"/>
        </w:rPr>
        <w:t>Ходатайства о награждении наградами городского округа представляются коллективами предприятий, учреждений, организаций любых форм собственности, а также администрацией городского округа, Собранием депутатов городского округа, Общественной палатой городского округа, Общественной Молодежной палатой при Собрании депутатов городского округа.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26. </w:t>
      </w:r>
      <w:r w:rsidRPr="00BB44EA">
        <w:rPr>
          <w:rFonts w:ascii="Times New Roman" w:hAnsi="Times New Roman"/>
          <w:sz w:val="26"/>
          <w:szCs w:val="26"/>
        </w:rPr>
        <w:t>Ходатайства о награждении наградами городского округа направляются на имя Главы городского округа.</w:t>
      </w:r>
    </w:p>
    <w:p w:rsidR="00510680" w:rsidRPr="00972FFC" w:rsidRDefault="00510680" w:rsidP="00EC0B6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 xml:space="preserve">Ходатайства на присвоение звания «Почетный гражданин города Копейска», на награждение знаком «За заслуги перед Копейском» направляются до </w:t>
      </w:r>
      <w:r>
        <w:rPr>
          <w:rFonts w:ascii="Times New Roman" w:hAnsi="Times New Roman"/>
          <w:sz w:val="26"/>
          <w:szCs w:val="26"/>
        </w:rPr>
        <w:t>3</w:t>
      </w:r>
      <w:r w:rsidRPr="00972FFC">
        <w:rPr>
          <w:rFonts w:ascii="Times New Roman" w:hAnsi="Times New Roman"/>
          <w:sz w:val="26"/>
          <w:szCs w:val="26"/>
        </w:rPr>
        <w:t xml:space="preserve">1 </w:t>
      </w:r>
      <w:r>
        <w:rPr>
          <w:rFonts w:ascii="Times New Roman" w:hAnsi="Times New Roman"/>
          <w:sz w:val="26"/>
          <w:szCs w:val="26"/>
        </w:rPr>
        <w:t>июля</w:t>
      </w:r>
      <w:r w:rsidRPr="00972FFC">
        <w:rPr>
          <w:rFonts w:ascii="Times New Roman" w:hAnsi="Times New Roman"/>
          <w:sz w:val="26"/>
          <w:szCs w:val="26"/>
        </w:rPr>
        <w:t xml:space="preserve"> включительно текущего года.</w:t>
      </w:r>
    </w:p>
    <w:p w:rsidR="00510680" w:rsidRPr="00972FFC" w:rsidRDefault="00510680" w:rsidP="00EC0B6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Ходатайства о награждении наградами городского округа представляются в печатном виде.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27. </w:t>
      </w:r>
      <w:r w:rsidRPr="00BB44EA">
        <w:rPr>
          <w:rFonts w:ascii="Times New Roman" w:hAnsi="Times New Roman"/>
          <w:sz w:val="26"/>
          <w:szCs w:val="26"/>
        </w:rPr>
        <w:t>К ходатайству о награждении наградами городского округа прилагаются: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972FFC">
        <w:rPr>
          <w:rFonts w:ascii="Times New Roman" w:hAnsi="Times New Roman"/>
          <w:sz w:val="26"/>
          <w:szCs w:val="26"/>
        </w:rPr>
        <w:t>представление к награде городского округа с развернутой характеристикой кандидата, включающей в себя биографические данные и сведения о заслугах перед городским округом (приложение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972FFC">
        <w:rPr>
          <w:rFonts w:ascii="Times New Roman" w:hAnsi="Times New Roman"/>
          <w:sz w:val="26"/>
          <w:szCs w:val="26"/>
        </w:rPr>
        <w:t>1 к Положению), или же с разв</w:t>
      </w:r>
      <w:r>
        <w:rPr>
          <w:rFonts w:ascii="Times New Roman" w:hAnsi="Times New Roman"/>
          <w:sz w:val="26"/>
          <w:szCs w:val="26"/>
        </w:rPr>
        <w:t>ернутой исторической справкой о</w:t>
      </w:r>
      <w:r w:rsidRPr="00972FF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предприятии</w:t>
      </w:r>
      <w:r w:rsidRPr="00972FFC">
        <w:rPr>
          <w:rFonts w:ascii="Times New Roman" w:hAnsi="Times New Roman"/>
          <w:sz w:val="26"/>
          <w:szCs w:val="26"/>
        </w:rPr>
        <w:t>, учреждении</w:t>
      </w:r>
      <w:r>
        <w:rPr>
          <w:rFonts w:ascii="Times New Roman" w:hAnsi="Times New Roman"/>
          <w:sz w:val="26"/>
          <w:szCs w:val="26"/>
        </w:rPr>
        <w:t>, организации</w:t>
      </w:r>
      <w:r w:rsidRPr="00972FFC">
        <w:rPr>
          <w:rFonts w:ascii="Times New Roman" w:hAnsi="Times New Roman"/>
          <w:sz w:val="26"/>
          <w:szCs w:val="26"/>
        </w:rPr>
        <w:t xml:space="preserve"> (приложение 2 к Положению);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2) </w:t>
      </w:r>
      <w:r w:rsidRPr="00972FFC">
        <w:rPr>
          <w:rFonts w:ascii="Times New Roman" w:hAnsi="Times New Roman"/>
          <w:sz w:val="26"/>
          <w:szCs w:val="26"/>
        </w:rPr>
        <w:t>копия паспорта гражданина Российской Федерации (первая страница и страница с регистрацией места жительства);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3) </w:t>
      </w:r>
      <w:r w:rsidRPr="00972FFC">
        <w:rPr>
          <w:rFonts w:ascii="Times New Roman" w:hAnsi="Times New Roman"/>
          <w:sz w:val="26"/>
          <w:szCs w:val="26"/>
        </w:rPr>
        <w:t>копия страхового свидетельства обязательного пенсионного страхования;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4) </w:t>
      </w:r>
      <w:r w:rsidRPr="00972FFC">
        <w:rPr>
          <w:rFonts w:ascii="Times New Roman" w:hAnsi="Times New Roman"/>
          <w:sz w:val="26"/>
          <w:szCs w:val="26"/>
        </w:rPr>
        <w:t>копия свидетельства о постановке на учет физического лица в налоговом органе;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5) </w:t>
      </w:r>
      <w:r w:rsidRPr="00972FFC">
        <w:rPr>
          <w:rFonts w:ascii="Times New Roman" w:hAnsi="Times New Roman"/>
          <w:sz w:val="26"/>
          <w:szCs w:val="26"/>
        </w:rPr>
        <w:t>копия трудовой книжки;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6) </w:t>
      </w:r>
      <w:r w:rsidRPr="00972FFC">
        <w:rPr>
          <w:rFonts w:ascii="Times New Roman" w:hAnsi="Times New Roman"/>
          <w:sz w:val="26"/>
          <w:szCs w:val="26"/>
        </w:rPr>
        <w:t>письменное согласие кандидата о его представлении к наградам городского округа и на обработку представленных персональных данных (приложение 3 к Положению).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28. </w:t>
      </w:r>
      <w:r w:rsidRPr="00BB44EA">
        <w:rPr>
          <w:rFonts w:ascii="Times New Roman" w:hAnsi="Times New Roman"/>
          <w:sz w:val="26"/>
          <w:szCs w:val="26"/>
        </w:rPr>
        <w:t>Полный пакет документов направляется в администраци</w:t>
      </w:r>
      <w:r>
        <w:rPr>
          <w:rFonts w:ascii="Times New Roman" w:hAnsi="Times New Roman"/>
          <w:sz w:val="26"/>
          <w:szCs w:val="26"/>
        </w:rPr>
        <w:t>ю</w:t>
      </w:r>
      <w:r w:rsidRPr="00BB44EA">
        <w:rPr>
          <w:rFonts w:ascii="Times New Roman" w:hAnsi="Times New Roman"/>
          <w:sz w:val="26"/>
          <w:szCs w:val="26"/>
        </w:rPr>
        <w:t xml:space="preserve"> городского округа для подготовки к рассмотрению Комиссией по наградам городского округа.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29. </w:t>
      </w:r>
      <w:r w:rsidRPr="00BB44EA">
        <w:rPr>
          <w:rFonts w:ascii="Times New Roman" w:hAnsi="Times New Roman"/>
          <w:sz w:val="26"/>
          <w:szCs w:val="26"/>
        </w:rPr>
        <w:t>Награждение наградами городского округа оформляется решениями Собрания депутатов городского округа.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30. </w:t>
      </w:r>
      <w:r w:rsidRPr="00BB44EA">
        <w:rPr>
          <w:rFonts w:ascii="Times New Roman" w:hAnsi="Times New Roman"/>
          <w:sz w:val="26"/>
          <w:szCs w:val="26"/>
        </w:rPr>
        <w:t>Решения Собрания депутатов городского округа о награждении наградами городского округа подлежат обязательному опубликованию в газете «Копейский рабочий», на официальном Интернет-сайте Собрания депутатов городского округа.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31. </w:t>
      </w:r>
      <w:r w:rsidRPr="00BB44EA">
        <w:rPr>
          <w:rFonts w:ascii="Times New Roman" w:hAnsi="Times New Roman"/>
          <w:sz w:val="26"/>
          <w:szCs w:val="26"/>
        </w:rPr>
        <w:t>Вручение наград городского округа производится Главой городского округа и председателем Собрания депутатов городского округа в торжественной обстановке</w:t>
      </w:r>
      <w:r>
        <w:rPr>
          <w:rFonts w:ascii="Times New Roman" w:hAnsi="Times New Roman"/>
          <w:sz w:val="26"/>
          <w:szCs w:val="26"/>
        </w:rPr>
        <w:t xml:space="preserve"> ко Дню города</w:t>
      </w:r>
      <w:r w:rsidRPr="00BB44EA">
        <w:rPr>
          <w:rFonts w:ascii="Times New Roman" w:hAnsi="Times New Roman"/>
          <w:sz w:val="26"/>
          <w:szCs w:val="26"/>
        </w:rPr>
        <w:t>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32. </w:t>
      </w:r>
      <w:r w:rsidRPr="00BB44EA">
        <w:rPr>
          <w:rFonts w:ascii="Times New Roman" w:hAnsi="Times New Roman"/>
          <w:sz w:val="26"/>
          <w:szCs w:val="26"/>
        </w:rPr>
        <w:t xml:space="preserve">О произведенном вручении наград городского округа составляется протокол о вручении по форме, утвержденной </w:t>
      </w:r>
      <w:r>
        <w:rPr>
          <w:rFonts w:ascii="Times New Roman" w:hAnsi="Times New Roman"/>
          <w:sz w:val="26"/>
          <w:szCs w:val="26"/>
        </w:rPr>
        <w:t xml:space="preserve">распоряжением </w:t>
      </w:r>
      <w:r w:rsidRPr="00BB44EA">
        <w:rPr>
          <w:rFonts w:ascii="Times New Roman" w:hAnsi="Times New Roman"/>
          <w:sz w:val="26"/>
          <w:szCs w:val="26"/>
        </w:rPr>
        <w:t>администраци</w:t>
      </w:r>
      <w:r>
        <w:rPr>
          <w:rFonts w:ascii="Times New Roman" w:hAnsi="Times New Roman"/>
          <w:sz w:val="26"/>
          <w:szCs w:val="26"/>
        </w:rPr>
        <w:t>и</w:t>
      </w:r>
      <w:r w:rsidRPr="00BB44EA">
        <w:rPr>
          <w:rFonts w:ascii="Times New Roman" w:hAnsi="Times New Roman"/>
          <w:sz w:val="26"/>
          <w:szCs w:val="26"/>
        </w:rPr>
        <w:t xml:space="preserve"> городского округа.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33. </w:t>
      </w:r>
      <w:r w:rsidRPr="00BB44EA">
        <w:rPr>
          <w:rFonts w:ascii="Times New Roman" w:hAnsi="Times New Roman"/>
          <w:sz w:val="26"/>
          <w:szCs w:val="26"/>
        </w:rPr>
        <w:t>Награды городского округа и удостоверения к ним после смерти лица, их удостоенного, остаются у супруга (супруги), отца, матери, сына или дочери, других близких родственников награжденного для хранения как память без права ношения.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34. </w:t>
      </w:r>
      <w:r w:rsidRPr="00BB44EA">
        <w:rPr>
          <w:rFonts w:ascii="Times New Roman" w:hAnsi="Times New Roman"/>
          <w:sz w:val="26"/>
          <w:szCs w:val="26"/>
        </w:rPr>
        <w:t>В случаях утраты наград городского округа и удостоверений к ним по уважительным причинам распоряжением администрации городского округа могут быть выданы соответствующие дубликаты.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35. </w:t>
      </w:r>
      <w:r w:rsidRPr="00BB44EA">
        <w:rPr>
          <w:rFonts w:ascii="Times New Roman" w:hAnsi="Times New Roman"/>
          <w:sz w:val="26"/>
          <w:szCs w:val="26"/>
        </w:rPr>
        <w:t>Награды городского округа и удостоверения к ним, изъятые у лиц, незаконно владевших ими, а также награды городского округа, владельцы которых не установлены, направляются в администраци</w:t>
      </w:r>
      <w:r>
        <w:rPr>
          <w:rFonts w:ascii="Times New Roman" w:hAnsi="Times New Roman"/>
          <w:sz w:val="26"/>
          <w:szCs w:val="26"/>
        </w:rPr>
        <w:t>ю</w:t>
      </w:r>
      <w:r w:rsidRPr="00BB44EA">
        <w:rPr>
          <w:rFonts w:ascii="Times New Roman" w:hAnsi="Times New Roman"/>
          <w:sz w:val="26"/>
          <w:szCs w:val="26"/>
        </w:rPr>
        <w:t xml:space="preserve"> городского округа.</w:t>
      </w:r>
    </w:p>
    <w:p w:rsidR="00510680" w:rsidRPr="0068642F" w:rsidRDefault="00510680" w:rsidP="00EC0B60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510680" w:rsidRPr="00BB44EA" w:rsidRDefault="00510680" w:rsidP="00BB44E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V</w:t>
      </w:r>
      <w:r w:rsidRPr="00BB44EA">
        <w:rPr>
          <w:rFonts w:ascii="Times New Roman" w:hAnsi="Times New Roman"/>
          <w:sz w:val="26"/>
          <w:szCs w:val="26"/>
        </w:rPr>
        <w:t>. Комиссия по наградам городского округа</w:t>
      </w:r>
    </w:p>
    <w:p w:rsidR="00510680" w:rsidRPr="0068642F" w:rsidRDefault="00510680" w:rsidP="00EC0B60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36. </w:t>
      </w:r>
      <w:r w:rsidRPr="00BB44EA">
        <w:rPr>
          <w:rFonts w:ascii="Times New Roman" w:hAnsi="Times New Roman"/>
          <w:sz w:val="26"/>
          <w:szCs w:val="26"/>
        </w:rPr>
        <w:t>Комиссия по наградам городского округа (далее – Комиссия) является совещательным органом, созданным в целях рассмотрения ходатайств по награждению наградами городского округа.</w:t>
      </w:r>
    </w:p>
    <w:p w:rsidR="00510680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37. </w:t>
      </w:r>
      <w:r w:rsidRPr="00BB44EA">
        <w:rPr>
          <w:rFonts w:ascii="Times New Roman" w:hAnsi="Times New Roman"/>
          <w:sz w:val="26"/>
          <w:szCs w:val="26"/>
        </w:rPr>
        <w:t>В своей деятельности Комиссия руководствуется законодательством Российской Федерации, Челябинской области и правовыми актами</w:t>
      </w:r>
      <w:r>
        <w:rPr>
          <w:rFonts w:ascii="Times New Roman" w:hAnsi="Times New Roman"/>
          <w:sz w:val="26"/>
          <w:szCs w:val="26"/>
        </w:rPr>
        <w:t xml:space="preserve"> городского округа</w:t>
      </w:r>
      <w:r w:rsidRPr="00BB44EA">
        <w:rPr>
          <w:rFonts w:ascii="Times New Roman" w:hAnsi="Times New Roman"/>
          <w:sz w:val="26"/>
          <w:szCs w:val="26"/>
        </w:rPr>
        <w:t>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38. </w:t>
      </w:r>
      <w:r w:rsidRPr="00BB44EA">
        <w:rPr>
          <w:rFonts w:ascii="Times New Roman" w:hAnsi="Times New Roman"/>
          <w:sz w:val="26"/>
          <w:szCs w:val="26"/>
        </w:rPr>
        <w:t>Основными задачами Комиссии являются: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BB44EA">
        <w:rPr>
          <w:rFonts w:ascii="Times New Roman" w:hAnsi="Times New Roman"/>
          <w:sz w:val="26"/>
          <w:szCs w:val="26"/>
        </w:rPr>
        <w:t>принятие и рассмотрение ходатайств о присвоении звания;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2) </w:t>
      </w:r>
      <w:r w:rsidRPr="00BB44EA">
        <w:rPr>
          <w:rFonts w:ascii="Times New Roman" w:hAnsi="Times New Roman"/>
          <w:sz w:val="26"/>
          <w:szCs w:val="26"/>
        </w:rPr>
        <w:t>определение путем голосования членов Комиссии кандидатов на награждение наградами городского округа.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39. </w:t>
      </w:r>
      <w:r w:rsidRPr="00BB44EA">
        <w:rPr>
          <w:rFonts w:ascii="Times New Roman" w:hAnsi="Times New Roman"/>
          <w:sz w:val="26"/>
          <w:szCs w:val="26"/>
        </w:rPr>
        <w:t>Комиссия для решения возложенных на нее задач имеет право: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BB44EA">
        <w:rPr>
          <w:rFonts w:ascii="Times New Roman" w:hAnsi="Times New Roman"/>
          <w:sz w:val="26"/>
          <w:szCs w:val="26"/>
        </w:rPr>
        <w:t>запрашивать и получать в установленном порядке дополнительные материалы, документы и сведения о кандидатах от предприятий, учреждений, общественных движений, политических партий, выдвинувших кандидата на награждение наградой городского округа;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2) </w:t>
      </w:r>
      <w:r w:rsidRPr="00BB44EA">
        <w:rPr>
          <w:rFonts w:ascii="Times New Roman" w:hAnsi="Times New Roman"/>
          <w:sz w:val="26"/>
          <w:szCs w:val="26"/>
        </w:rPr>
        <w:t>приглашать на свои заседания представителей предприятий, учреждений, организаций, общественных движений, политических партий, выдвинувших кандидата на награждение наградой городского округа.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40. </w:t>
      </w:r>
      <w:r w:rsidRPr="00BB44EA">
        <w:rPr>
          <w:rFonts w:ascii="Times New Roman" w:hAnsi="Times New Roman"/>
          <w:sz w:val="26"/>
          <w:szCs w:val="26"/>
        </w:rPr>
        <w:t>Состав Комиссии утверждается распоряжением администрации городского округа и состоит из председателя, заместителя председателя, секретаря и членов Комиссии.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41. </w:t>
      </w:r>
      <w:r w:rsidRPr="00BB44EA">
        <w:rPr>
          <w:rFonts w:ascii="Times New Roman" w:hAnsi="Times New Roman"/>
          <w:sz w:val="26"/>
          <w:szCs w:val="26"/>
        </w:rPr>
        <w:t>В состав Комиссии входят 15 человек: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972FFC">
        <w:rPr>
          <w:rFonts w:ascii="Times New Roman" w:hAnsi="Times New Roman"/>
          <w:sz w:val="26"/>
          <w:szCs w:val="26"/>
        </w:rPr>
        <w:t>5 представителей администрации городского округа;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2) </w:t>
      </w:r>
      <w:r w:rsidRPr="00972FFC">
        <w:rPr>
          <w:rFonts w:ascii="Times New Roman" w:hAnsi="Times New Roman"/>
          <w:sz w:val="26"/>
          <w:szCs w:val="26"/>
        </w:rPr>
        <w:t>5 представителей Собрания депутатов городского округа;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3) </w:t>
      </w:r>
      <w:r w:rsidRPr="00972FFC">
        <w:rPr>
          <w:rFonts w:ascii="Times New Roman" w:hAnsi="Times New Roman"/>
          <w:sz w:val="26"/>
          <w:szCs w:val="26"/>
        </w:rPr>
        <w:t>1 представитель Общественной палаты городского округа;</w:t>
      </w:r>
    </w:p>
    <w:p w:rsidR="00510680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4) 1 представитель от Общественной Молодежной палаты при Собрании депутатов городского округа;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5) </w:t>
      </w:r>
      <w:r w:rsidRPr="00972FFC">
        <w:rPr>
          <w:rFonts w:ascii="Times New Roman" w:hAnsi="Times New Roman"/>
          <w:sz w:val="26"/>
          <w:szCs w:val="26"/>
        </w:rPr>
        <w:t>1 представитель городского Совета ветеранов войны, труда, вооруженных сил и правоохранительных органов;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6) 2</w:t>
      </w:r>
      <w:r w:rsidRPr="00972FF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гражданина</w:t>
      </w:r>
      <w:r w:rsidRPr="00972FFC">
        <w:rPr>
          <w:rFonts w:ascii="Times New Roman" w:hAnsi="Times New Roman"/>
          <w:sz w:val="26"/>
          <w:szCs w:val="26"/>
        </w:rPr>
        <w:t>, удостоенных звания «Почетный гражданин города Копейска».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42. </w:t>
      </w:r>
      <w:r w:rsidRPr="00BB44EA">
        <w:rPr>
          <w:rFonts w:ascii="Times New Roman" w:hAnsi="Times New Roman"/>
          <w:sz w:val="26"/>
          <w:szCs w:val="26"/>
        </w:rPr>
        <w:t>Основной организационной формой работы Комиссии является проведение заседаний. Заседания Комиссии проводятся по мере необходимости.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43. </w:t>
      </w:r>
      <w:r w:rsidRPr="00BB44EA">
        <w:rPr>
          <w:rFonts w:ascii="Times New Roman" w:hAnsi="Times New Roman"/>
          <w:sz w:val="26"/>
          <w:szCs w:val="26"/>
        </w:rPr>
        <w:t>Дату и место проведения заседания Комиссии, а также вопросы повестки заседания определяет председатель Комиссии с учетом предложений заместителя председателя, секретаря и членов Комиссии.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44. </w:t>
      </w:r>
      <w:r w:rsidRPr="00BB44EA">
        <w:rPr>
          <w:rFonts w:ascii="Times New Roman" w:hAnsi="Times New Roman"/>
          <w:sz w:val="26"/>
          <w:szCs w:val="26"/>
        </w:rPr>
        <w:t xml:space="preserve">Заседание проводит председатель Комиссии, в его отсутствие </w:t>
      </w:r>
      <w:r>
        <w:rPr>
          <w:rFonts w:ascii="Times New Roman" w:hAnsi="Times New Roman"/>
          <w:sz w:val="26"/>
          <w:szCs w:val="26"/>
        </w:rPr>
        <w:t>–</w:t>
      </w:r>
      <w:r w:rsidRPr="00BB44EA">
        <w:rPr>
          <w:rFonts w:ascii="Times New Roman" w:hAnsi="Times New Roman"/>
          <w:sz w:val="26"/>
          <w:szCs w:val="26"/>
        </w:rPr>
        <w:t xml:space="preserve"> заместитель председателя Комиссии.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45. </w:t>
      </w:r>
      <w:r w:rsidRPr="00BB44EA">
        <w:rPr>
          <w:rFonts w:ascii="Times New Roman" w:hAnsi="Times New Roman"/>
          <w:sz w:val="26"/>
          <w:szCs w:val="26"/>
        </w:rPr>
        <w:t>Заседание Комиссии является правомочным, если в нем принимает участие не менее половины от общего состава Комиссии.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46. </w:t>
      </w:r>
      <w:r w:rsidRPr="00BB44EA">
        <w:rPr>
          <w:rFonts w:ascii="Times New Roman" w:hAnsi="Times New Roman"/>
          <w:sz w:val="26"/>
          <w:szCs w:val="26"/>
        </w:rPr>
        <w:t>Комиссия всесторонне обсуждает и оценивает каждое представление к награде городского округа.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47. </w:t>
      </w:r>
      <w:r w:rsidRPr="00BB44EA">
        <w:rPr>
          <w:rFonts w:ascii="Times New Roman" w:hAnsi="Times New Roman"/>
          <w:sz w:val="26"/>
          <w:szCs w:val="26"/>
        </w:rPr>
        <w:t>Комиссия выбирает кандидатов, соответствующих требованиям к награждению наградами городского округа, установленных Положением, либо отклоняет ходатайство.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48. </w:t>
      </w:r>
      <w:r w:rsidRPr="00BB44EA">
        <w:rPr>
          <w:rFonts w:ascii="Times New Roman" w:hAnsi="Times New Roman"/>
          <w:sz w:val="26"/>
          <w:szCs w:val="26"/>
        </w:rPr>
        <w:t>Решение Комиссии принимается простым большинством голосов членов Комиссии, присутствующих на заседании, путем открытого голосования. При равенстве голосов</w:t>
      </w:r>
      <w:r>
        <w:rPr>
          <w:rFonts w:ascii="Times New Roman" w:hAnsi="Times New Roman"/>
          <w:sz w:val="26"/>
          <w:szCs w:val="26"/>
        </w:rPr>
        <w:t>,</w:t>
      </w:r>
      <w:r w:rsidRPr="00BB44EA">
        <w:rPr>
          <w:rFonts w:ascii="Times New Roman" w:hAnsi="Times New Roman"/>
          <w:sz w:val="26"/>
          <w:szCs w:val="26"/>
        </w:rPr>
        <w:t xml:space="preserve"> решающим является голос председателя Комиссии. Решение Комиссии оформляется протоколом.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49. </w:t>
      </w:r>
      <w:r w:rsidRPr="00BB44EA">
        <w:rPr>
          <w:rFonts w:ascii="Times New Roman" w:hAnsi="Times New Roman"/>
          <w:sz w:val="26"/>
          <w:szCs w:val="26"/>
        </w:rPr>
        <w:t>Организационно-техническое обеспечение работы Комиссии осуществляет администраци</w:t>
      </w:r>
      <w:r>
        <w:rPr>
          <w:rFonts w:ascii="Times New Roman" w:hAnsi="Times New Roman"/>
          <w:sz w:val="26"/>
          <w:szCs w:val="26"/>
        </w:rPr>
        <w:t>я</w:t>
      </w:r>
      <w:r w:rsidRPr="00BB44EA">
        <w:rPr>
          <w:rFonts w:ascii="Times New Roman" w:hAnsi="Times New Roman"/>
          <w:sz w:val="26"/>
          <w:szCs w:val="26"/>
        </w:rPr>
        <w:t xml:space="preserve"> городского округа.</w:t>
      </w:r>
    </w:p>
    <w:p w:rsidR="00510680" w:rsidRPr="0068642F" w:rsidRDefault="00510680" w:rsidP="00EC0B60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510680" w:rsidRPr="00BB44EA" w:rsidRDefault="00510680" w:rsidP="00BB44E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VI</w:t>
      </w:r>
      <w:r w:rsidRPr="00BB44EA">
        <w:rPr>
          <w:rFonts w:ascii="Times New Roman" w:hAnsi="Times New Roman"/>
          <w:sz w:val="26"/>
          <w:szCs w:val="26"/>
        </w:rPr>
        <w:t>. Права лиц, награждённых наградами городского округа</w:t>
      </w:r>
    </w:p>
    <w:p w:rsidR="00510680" w:rsidRPr="0068642F" w:rsidRDefault="00510680" w:rsidP="00EC0B60">
      <w:pPr>
        <w:spacing w:after="0" w:line="240" w:lineRule="auto"/>
        <w:ind w:firstLine="709"/>
        <w:rPr>
          <w:rFonts w:ascii="Times New Roman" w:hAnsi="Times New Roman"/>
          <w:sz w:val="16"/>
          <w:szCs w:val="16"/>
        </w:rPr>
      </w:pPr>
    </w:p>
    <w:p w:rsidR="00510680" w:rsidRPr="00BB44EA" w:rsidRDefault="00510680" w:rsidP="00BB44EA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50. </w:t>
      </w:r>
      <w:r w:rsidRPr="00BB44EA">
        <w:rPr>
          <w:rFonts w:ascii="Times New Roman" w:hAnsi="Times New Roman"/>
          <w:sz w:val="26"/>
          <w:szCs w:val="26"/>
        </w:rPr>
        <w:t>Лица, награжденные наградами городского округа, имеют право: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BB44EA">
        <w:rPr>
          <w:rFonts w:ascii="Times New Roman" w:hAnsi="Times New Roman"/>
          <w:sz w:val="26"/>
          <w:szCs w:val="26"/>
        </w:rPr>
        <w:t>публично пользоваться наградами городского округа;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2) </w:t>
      </w:r>
      <w:r w:rsidRPr="00BB44EA">
        <w:rPr>
          <w:rFonts w:ascii="Times New Roman" w:hAnsi="Times New Roman"/>
          <w:sz w:val="26"/>
          <w:szCs w:val="26"/>
        </w:rPr>
        <w:t>беспрепятственно проходить в здания и помещения, занимаемые органами местного самоуправления городского округа, после предъявления удостоверения к награде городского округа;</w:t>
      </w:r>
    </w:p>
    <w:p w:rsidR="00510680" w:rsidRPr="00BB44EA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3) </w:t>
      </w:r>
      <w:r w:rsidRPr="00BB44EA">
        <w:rPr>
          <w:rFonts w:ascii="Times New Roman" w:hAnsi="Times New Roman"/>
          <w:sz w:val="26"/>
          <w:szCs w:val="26"/>
        </w:rPr>
        <w:t>участвовать в обсуждении вопросов, имеющих общественную значимость для городского округа;</w:t>
      </w:r>
    </w:p>
    <w:p w:rsidR="00510680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4) </w:t>
      </w:r>
      <w:r w:rsidRPr="00BB44EA">
        <w:rPr>
          <w:rFonts w:ascii="Times New Roman" w:hAnsi="Times New Roman"/>
          <w:sz w:val="26"/>
          <w:szCs w:val="26"/>
        </w:rPr>
        <w:t>на внеочередной прием должностными лицами органов местного самоуправления городского округа.</w:t>
      </w:r>
    </w:p>
    <w:p w:rsidR="00510680" w:rsidRPr="0068642F" w:rsidRDefault="00510680" w:rsidP="00BB44EA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510680" w:rsidRPr="00DA5A9F" w:rsidRDefault="00510680" w:rsidP="00DA5A9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VII</w:t>
      </w:r>
      <w:r w:rsidRPr="00DA5A9F">
        <w:rPr>
          <w:rFonts w:ascii="Times New Roman" w:hAnsi="Times New Roman"/>
          <w:sz w:val="26"/>
          <w:szCs w:val="26"/>
        </w:rPr>
        <w:t>. Лишение наград городского округа</w:t>
      </w:r>
    </w:p>
    <w:p w:rsidR="00510680" w:rsidRPr="0068642F" w:rsidRDefault="00510680" w:rsidP="00227A98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510680" w:rsidRPr="00DA5A9F" w:rsidRDefault="00510680" w:rsidP="00DA5A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51. </w:t>
      </w:r>
      <w:r w:rsidRPr="00DA5A9F">
        <w:rPr>
          <w:rFonts w:ascii="Times New Roman" w:hAnsi="Times New Roman"/>
          <w:sz w:val="26"/>
          <w:szCs w:val="26"/>
        </w:rPr>
        <w:t>Лица, награжденные наградами городского округа, могут быть их лишены.</w:t>
      </w:r>
    </w:p>
    <w:p w:rsidR="00510680" w:rsidRPr="00DA5A9F" w:rsidRDefault="00510680" w:rsidP="00DA5A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52. </w:t>
      </w:r>
      <w:r w:rsidRPr="00DA5A9F">
        <w:rPr>
          <w:rFonts w:ascii="Times New Roman" w:hAnsi="Times New Roman"/>
          <w:sz w:val="26"/>
          <w:szCs w:val="26"/>
        </w:rPr>
        <w:t>Награды городского округа, удостоверения к ним, принадлежащие лицам, лишенным наград городского округа, изымаются и направляются в администраци</w:t>
      </w:r>
      <w:r>
        <w:rPr>
          <w:rFonts w:ascii="Times New Roman" w:hAnsi="Times New Roman"/>
          <w:sz w:val="26"/>
          <w:szCs w:val="26"/>
        </w:rPr>
        <w:t>ю</w:t>
      </w:r>
      <w:r w:rsidRPr="00DA5A9F">
        <w:rPr>
          <w:rFonts w:ascii="Times New Roman" w:hAnsi="Times New Roman"/>
          <w:sz w:val="26"/>
          <w:szCs w:val="26"/>
        </w:rPr>
        <w:t xml:space="preserve"> городского округа.</w:t>
      </w:r>
    </w:p>
    <w:p w:rsidR="00510680" w:rsidRPr="00DA5A9F" w:rsidRDefault="00510680" w:rsidP="00DA5A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53. </w:t>
      </w:r>
      <w:r w:rsidRPr="00DA5A9F">
        <w:rPr>
          <w:rFonts w:ascii="Times New Roman" w:hAnsi="Times New Roman"/>
          <w:sz w:val="26"/>
          <w:szCs w:val="26"/>
        </w:rPr>
        <w:t xml:space="preserve">Основанием лишения награды городского округа является: 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972FFC">
        <w:rPr>
          <w:rFonts w:ascii="Times New Roman" w:hAnsi="Times New Roman"/>
          <w:sz w:val="26"/>
          <w:szCs w:val="26"/>
        </w:rPr>
        <w:t>предоставление заведомо ложных сведений и (или) документов, являющихся подтверждением наличия оснований для награждения;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2) </w:t>
      </w:r>
      <w:r w:rsidRPr="00972FFC">
        <w:rPr>
          <w:rFonts w:ascii="Times New Roman" w:hAnsi="Times New Roman"/>
          <w:sz w:val="26"/>
          <w:szCs w:val="26"/>
        </w:rPr>
        <w:t>вступивший в законную силу приговор в отношении лица, удостоенного награды городского округа, осужденного за умышленное преступление.</w:t>
      </w:r>
    </w:p>
    <w:p w:rsidR="00510680" w:rsidRPr="00DA5A9F" w:rsidRDefault="00510680" w:rsidP="00DA5A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54. </w:t>
      </w:r>
      <w:r w:rsidRPr="00DA5A9F">
        <w:rPr>
          <w:rFonts w:ascii="Times New Roman" w:hAnsi="Times New Roman"/>
          <w:sz w:val="26"/>
          <w:szCs w:val="26"/>
        </w:rPr>
        <w:t>Собрание депутатов городского округа отменяет решение о награждении на основании поступивших документально подтвержденных сведений судебных, надзорных органов, либо из органов государственной власти, иных государственных органов, органов местного самоуправления.</w:t>
      </w:r>
    </w:p>
    <w:p w:rsidR="00510680" w:rsidRPr="00DA5A9F" w:rsidRDefault="00510680" w:rsidP="00DA5A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55. </w:t>
      </w:r>
      <w:r w:rsidRPr="00DA5A9F">
        <w:rPr>
          <w:rFonts w:ascii="Times New Roman" w:hAnsi="Times New Roman"/>
          <w:sz w:val="26"/>
          <w:szCs w:val="26"/>
        </w:rPr>
        <w:t xml:space="preserve">Лица, лишенные наград, одновременно лишаются льгот и прав, предусмотренных пунктом </w:t>
      </w:r>
      <w:r w:rsidRPr="00E50139">
        <w:rPr>
          <w:rFonts w:ascii="Times New Roman" w:hAnsi="Times New Roman"/>
          <w:sz w:val="26"/>
          <w:szCs w:val="26"/>
        </w:rPr>
        <w:t>15</w:t>
      </w:r>
      <w:r w:rsidRPr="00DA5A9F">
        <w:rPr>
          <w:rFonts w:ascii="Times New Roman" w:hAnsi="Times New Roman"/>
          <w:sz w:val="26"/>
          <w:szCs w:val="26"/>
        </w:rPr>
        <w:t xml:space="preserve"> и </w:t>
      </w:r>
      <w:r>
        <w:rPr>
          <w:rFonts w:ascii="Times New Roman" w:hAnsi="Times New Roman"/>
          <w:sz w:val="26"/>
          <w:szCs w:val="26"/>
        </w:rPr>
        <w:t xml:space="preserve">разделом </w:t>
      </w:r>
      <w:r w:rsidRPr="00DA5A9F">
        <w:rPr>
          <w:rFonts w:ascii="Times New Roman" w:hAnsi="Times New Roman"/>
          <w:sz w:val="26"/>
          <w:szCs w:val="26"/>
          <w:lang w:val="en-US"/>
        </w:rPr>
        <w:t>VI</w:t>
      </w:r>
      <w:r>
        <w:rPr>
          <w:rFonts w:ascii="Times New Roman" w:hAnsi="Times New Roman"/>
          <w:sz w:val="26"/>
          <w:szCs w:val="26"/>
        </w:rPr>
        <w:t xml:space="preserve"> </w:t>
      </w:r>
      <w:r w:rsidRPr="00DA5A9F">
        <w:rPr>
          <w:rFonts w:ascii="Times New Roman" w:hAnsi="Times New Roman"/>
          <w:sz w:val="26"/>
          <w:szCs w:val="26"/>
        </w:rPr>
        <w:t>настоящего Положения.</w:t>
      </w:r>
    </w:p>
    <w:p w:rsidR="00510680" w:rsidRPr="00DA5A9F" w:rsidRDefault="00510680" w:rsidP="00DA5A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56. </w:t>
      </w:r>
      <w:r w:rsidRPr="00DA5A9F">
        <w:rPr>
          <w:rFonts w:ascii="Times New Roman" w:hAnsi="Times New Roman"/>
          <w:sz w:val="26"/>
          <w:szCs w:val="26"/>
        </w:rPr>
        <w:t>Заверенные копии о принятом решении Собрание депутатов городского округа направляет в администрацию городского округа.</w:t>
      </w:r>
    </w:p>
    <w:p w:rsidR="00510680" w:rsidRPr="0068642F" w:rsidRDefault="00510680" w:rsidP="00EC0B60">
      <w:pPr>
        <w:spacing w:after="0" w:line="240" w:lineRule="auto"/>
        <w:ind w:left="360" w:firstLine="709"/>
        <w:jc w:val="both"/>
        <w:rPr>
          <w:rFonts w:ascii="Times New Roman" w:hAnsi="Times New Roman"/>
          <w:sz w:val="16"/>
          <w:szCs w:val="16"/>
        </w:rPr>
      </w:pPr>
    </w:p>
    <w:p w:rsidR="00510680" w:rsidRPr="00E50139" w:rsidRDefault="00510680" w:rsidP="00E5013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VIII</w:t>
      </w:r>
      <w:r>
        <w:rPr>
          <w:rFonts w:ascii="Times New Roman" w:hAnsi="Times New Roman"/>
          <w:sz w:val="26"/>
          <w:szCs w:val="26"/>
        </w:rPr>
        <w:t xml:space="preserve">. </w:t>
      </w:r>
      <w:r w:rsidRPr="00E50139">
        <w:rPr>
          <w:rFonts w:ascii="Times New Roman" w:hAnsi="Times New Roman"/>
          <w:sz w:val="26"/>
          <w:szCs w:val="26"/>
        </w:rPr>
        <w:t>Восстановление в правах на награды городского округа</w:t>
      </w:r>
    </w:p>
    <w:p w:rsidR="00510680" w:rsidRPr="0068642F" w:rsidRDefault="00510680" w:rsidP="00EC0B60">
      <w:pPr>
        <w:spacing w:after="0" w:line="240" w:lineRule="auto"/>
        <w:ind w:left="360" w:firstLine="709"/>
        <w:jc w:val="center"/>
        <w:rPr>
          <w:rFonts w:ascii="Times New Roman" w:hAnsi="Times New Roman"/>
          <w:sz w:val="16"/>
          <w:szCs w:val="16"/>
        </w:rPr>
      </w:pPr>
    </w:p>
    <w:p w:rsidR="00510680" w:rsidRPr="00E50139" w:rsidRDefault="00510680" w:rsidP="00E50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57. </w:t>
      </w:r>
      <w:r w:rsidRPr="00E50139">
        <w:rPr>
          <w:rFonts w:ascii="Times New Roman" w:hAnsi="Times New Roman"/>
          <w:sz w:val="26"/>
          <w:szCs w:val="26"/>
        </w:rPr>
        <w:t>Лица, лишенные наград городского округа, могут быть восстановлены в правах на них.</w:t>
      </w:r>
    </w:p>
    <w:p w:rsidR="00510680" w:rsidRPr="00E50139" w:rsidRDefault="00510680" w:rsidP="00E50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58. </w:t>
      </w:r>
      <w:r w:rsidRPr="00E50139">
        <w:rPr>
          <w:rFonts w:ascii="Times New Roman" w:hAnsi="Times New Roman"/>
          <w:sz w:val="26"/>
          <w:szCs w:val="26"/>
        </w:rPr>
        <w:t>Восстановление в правах на награды городского округа осуществляется на основании решения Собрания депутатов городского округа по следующим основаниям: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972FFC">
        <w:rPr>
          <w:rFonts w:ascii="Times New Roman" w:hAnsi="Times New Roman"/>
          <w:sz w:val="26"/>
          <w:szCs w:val="26"/>
        </w:rPr>
        <w:t>отмена обвинительного приговора суда;</w:t>
      </w:r>
    </w:p>
    <w:p w:rsidR="00510680" w:rsidRPr="00972FFC" w:rsidRDefault="00510680" w:rsidP="00EC0B6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2) </w:t>
      </w:r>
      <w:r w:rsidRPr="00972FFC">
        <w:rPr>
          <w:rFonts w:ascii="Times New Roman" w:hAnsi="Times New Roman"/>
          <w:sz w:val="26"/>
          <w:szCs w:val="26"/>
        </w:rPr>
        <w:t>в случае установления подлинных фактов, подтверждающих необоснованное лишение звания.</w:t>
      </w:r>
    </w:p>
    <w:p w:rsidR="00510680" w:rsidRPr="00E50139" w:rsidRDefault="00510680" w:rsidP="00E50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59. </w:t>
      </w:r>
      <w:r w:rsidRPr="00E50139">
        <w:rPr>
          <w:rFonts w:ascii="Times New Roman" w:hAnsi="Times New Roman"/>
          <w:sz w:val="26"/>
          <w:szCs w:val="26"/>
        </w:rPr>
        <w:t>Лицо, лишенное наград городского округа при жизни, может быть восстановлено в правах на них посмертно.</w:t>
      </w:r>
    </w:p>
    <w:p w:rsidR="00510680" w:rsidRPr="00E50139" w:rsidRDefault="00510680" w:rsidP="00E50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60. </w:t>
      </w:r>
      <w:r w:rsidRPr="00E50139">
        <w:rPr>
          <w:rFonts w:ascii="Times New Roman" w:hAnsi="Times New Roman"/>
          <w:sz w:val="26"/>
          <w:szCs w:val="26"/>
        </w:rPr>
        <w:t xml:space="preserve">Награды городского округа, удостоверения или дипломы к ним, возвращаются лицу или семье </w:t>
      </w:r>
      <w:r>
        <w:rPr>
          <w:rFonts w:ascii="Times New Roman" w:hAnsi="Times New Roman"/>
          <w:sz w:val="26"/>
          <w:szCs w:val="26"/>
        </w:rPr>
        <w:t>умершего лица, восстановленного</w:t>
      </w:r>
      <w:r w:rsidRPr="00E50139">
        <w:rPr>
          <w:rFonts w:ascii="Times New Roman" w:hAnsi="Times New Roman"/>
          <w:sz w:val="26"/>
          <w:szCs w:val="26"/>
        </w:rPr>
        <w:t xml:space="preserve"> в правах на награды городского округа.</w:t>
      </w:r>
    </w:p>
    <w:p w:rsidR="00510680" w:rsidRPr="00E50139" w:rsidRDefault="00510680" w:rsidP="00E50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61. </w:t>
      </w:r>
      <w:r w:rsidRPr="00E50139">
        <w:rPr>
          <w:rFonts w:ascii="Times New Roman" w:hAnsi="Times New Roman"/>
          <w:sz w:val="26"/>
          <w:szCs w:val="26"/>
        </w:rPr>
        <w:t xml:space="preserve">Лица, восстановленные в правах на награды городского округа, одновременно восстанавливаются в льготах и правах, предусмотренных пунктом 15 и </w:t>
      </w:r>
      <w:r>
        <w:rPr>
          <w:rFonts w:ascii="Times New Roman" w:hAnsi="Times New Roman"/>
          <w:sz w:val="26"/>
          <w:szCs w:val="26"/>
        </w:rPr>
        <w:t xml:space="preserve">разделом </w:t>
      </w:r>
      <w:r w:rsidRPr="00E50139">
        <w:rPr>
          <w:rFonts w:ascii="Times New Roman" w:hAnsi="Times New Roman"/>
          <w:sz w:val="26"/>
          <w:szCs w:val="26"/>
          <w:lang w:val="en-US"/>
        </w:rPr>
        <w:t>VI</w:t>
      </w:r>
      <w:r w:rsidRPr="00E50139">
        <w:rPr>
          <w:rFonts w:ascii="Times New Roman" w:hAnsi="Times New Roman"/>
          <w:sz w:val="26"/>
          <w:szCs w:val="26"/>
        </w:rPr>
        <w:t xml:space="preserve"> настоящего Положения.</w:t>
      </w:r>
    </w:p>
    <w:p w:rsidR="00510680" w:rsidRDefault="00510680" w:rsidP="00E50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62. </w:t>
      </w:r>
      <w:r w:rsidRPr="00E50139">
        <w:rPr>
          <w:rFonts w:ascii="Times New Roman" w:hAnsi="Times New Roman"/>
          <w:sz w:val="26"/>
          <w:szCs w:val="26"/>
        </w:rPr>
        <w:t>Заверенные копии о принятом решении Собрание депутатов городского округа направляет в администрацию городского округа.</w:t>
      </w:r>
    </w:p>
    <w:p w:rsidR="00510680" w:rsidRPr="0068642F" w:rsidRDefault="00510680" w:rsidP="00EC0B60">
      <w:pPr>
        <w:spacing w:after="0" w:line="240" w:lineRule="auto"/>
        <w:ind w:left="360" w:firstLine="709"/>
        <w:jc w:val="both"/>
        <w:rPr>
          <w:rFonts w:ascii="Times New Roman" w:hAnsi="Times New Roman"/>
          <w:sz w:val="16"/>
          <w:szCs w:val="16"/>
        </w:rPr>
      </w:pPr>
    </w:p>
    <w:p w:rsidR="00510680" w:rsidRPr="00E50139" w:rsidRDefault="00510680" w:rsidP="00E5013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-US"/>
        </w:rPr>
        <w:t>IX</w:t>
      </w:r>
      <w:r>
        <w:rPr>
          <w:rFonts w:ascii="Times New Roman" w:hAnsi="Times New Roman"/>
          <w:sz w:val="26"/>
          <w:szCs w:val="26"/>
        </w:rPr>
        <w:t xml:space="preserve">. </w:t>
      </w:r>
      <w:r w:rsidRPr="00E50139">
        <w:rPr>
          <w:rFonts w:ascii="Times New Roman" w:hAnsi="Times New Roman"/>
          <w:sz w:val="26"/>
          <w:szCs w:val="26"/>
        </w:rPr>
        <w:t>Финансовое обеспечение реализации Положения</w:t>
      </w:r>
    </w:p>
    <w:p w:rsidR="00510680" w:rsidRPr="0068642F" w:rsidRDefault="00510680" w:rsidP="00EC0B60">
      <w:pPr>
        <w:spacing w:after="0" w:line="240" w:lineRule="auto"/>
        <w:ind w:left="360" w:firstLine="709"/>
        <w:jc w:val="both"/>
        <w:rPr>
          <w:rFonts w:ascii="Times New Roman" w:hAnsi="Times New Roman"/>
          <w:sz w:val="16"/>
          <w:szCs w:val="16"/>
        </w:rPr>
      </w:pPr>
    </w:p>
    <w:p w:rsidR="00510680" w:rsidRPr="00E50139" w:rsidRDefault="00510680" w:rsidP="00E50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63. </w:t>
      </w:r>
      <w:r w:rsidRPr="00E50139">
        <w:rPr>
          <w:rFonts w:ascii="Times New Roman" w:hAnsi="Times New Roman"/>
          <w:sz w:val="26"/>
          <w:szCs w:val="26"/>
        </w:rPr>
        <w:t>Финансирование расходов на реализацию настоящего Положения, включая расходы на предоставление дополнительных мер социальной поддержки граждан, награжденных наградами городского округа, является расходным обязательством городского округа и осуществляется за счет средств бюджета городского округа.</w:t>
      </w:r>
    </w:p>
    <w:p w:rsidR="00510680" w:rsidRPr="00972FFC" w:rsidRDefault="00510680" w:rsidP="000E0B85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0E0B85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7C0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Заместитель Главы городского округа,</w:t>
      </w:r>
    </w:p>
    <w:p w:rsidR="00510680" w:rsidRPr="00972FFC" w:rsidRDefault="00510680" w:rsidP="007C0F2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 xml:space="preserve">руководитель аппарата администрации </w:t>
      </w:r>
      <w:r w:rsidRPr="00972FFC">
        <w:rPr>
          <w:rFonts w:ascii="Times New Roman" w:hAnsi="Times New Roman"/>
          <w:sz w:val="26"/>
          <w:szCs w:val="26"/>
        </w:rPr>
        <w:tab/>
      </w:r>
      <w:r w:rsidRPr="00972FFC">
        <w:rPr>
          <w:rFonts w:ascii="Times New Roman" w:hAnsi="Times New Roman"/>
          <w:sz w:val="26"/>
          <w:szCs w:val="26"/>
        </w:rPr>
        <w:tab/>
      </w:r>
      <w:r w:rsidRPr="00972FFC">
        <w:rPr>
          <w:rFonts w:ascii="Times New Roman" w:hAnsi="Times New Roman"/>
          <w:sz w:val="26"/>
          <w:szCs w:val="26"/>
        </w:rPr>
        <w:tab/>
      </w:r>
      <w:r w:rsidRPr="00972FFC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</w:t>
      </w:r>
      <w:r w:rsidRPr="00972FFC">
        <w:rPr>
          <w:rFonts w:ascii="Times New Roman" w:hAnsi="Times New Roman"/>
          <w:sz w:val="26"/>
          <w:szCs w:val="26"/>
        </w:rPr>
        <w:t>А.Б. Шадрин</w:t>
      </w:r>
    </w:p>
    <w:p w:rsidR="00510680" w:rsidRPr="00972FFC" w:rsidRDefault="00510680" w:rsidP="00AB7388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  <w:sectPr w:rsidR="00510680" w:rsidRPr="00972FFC" w:rsidSect="00311615">
          <w:headerReference w:type="default" r:id="rId7"/>
          <w:headerReference w:type="first" r:id="rId8"/>
          <w:pgSz w:w="11906" w:h="16838"/>
          <w:pgMar w:top="426" w:right="566" w:bottom="1134" w:left="1701" w:header="708" w:footer="708" w:gutter="0"/>
          <w:pgNumType w:start="1"/>
          <w:cols w:space="708"/>
          <w:titlePg/>
          <w:docGrid w:linePitch="360"/>
        </w:sectPr>
      </w:pPr>
    </w:p>
    <w:p w:rsidR="00510680" w:rsidRPr="00972FFC" w:rsidRDefault="00510680" w:rsidP="00AD1020">
      <w:pPr>
        <w:pStyle w:val="HTMLPreformatted"/>
        <w:shd w:val="clear" w:color="auto" w:fill="FFFFFF"/>
        <w:ind w:left="7655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Приложение 1</w:t>
      </w:r>
      <w:r w:rsidRPr="00972FFC">
        <w:rPr>
          <w:rFonts w:ascii="Times New Roman" w:hAnsi="Times New Roman" w:cs="Times New Roman"/>
          <w:sz w:val="26"/>
          <w:szCs w:val="26"/>
        </w:rPr>
        <w:br/>
        <w:t>к Положению</w:t>
      </w:r>
    </w:p>
    <w:p w:rsidR="00510680" w:rsidRPr="00972FFC" w:rsidRDefault="00510680" w:rsidP="00444C01">
      <w:pPr>
        <w:pStyle w:val="HTMLPreformatted"/>
        <w:shd w:val="clear" w:color="auto" w:fill="FFFFFF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Pr="00972FFC" w:rsidRDefault="00510680" w:rsidP="00444C01">
      <w:pPr>
        <w:pStyle w:val="HTMLPreformatted"/>
        <w:shd w:val="clear" w:color="auto" w:fill="FFFFFF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Pr="00972FFC" w:rsidRDefault="00510680" w:rsidP="00444C01">
      <w:pPr>
        <w:pStyle w:val="HTMLPreformatted"/>
        <w:shd w:val="clear" w:color="auto" w:fill="FFFFFF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ПРЕДСТАВЛЕНИЕ</w:t>
      </w:r>
    </w:p>
    <w:p w:rsidR="00510680" w:rsidRPr="00972FFC" w:rsidRDefault="00510680" w:rsidP="00444C01">
      <w:pPr>
        <w:pStyle w:val="HTMLPreformatted"/>
        <w:shd w:val="clear" w:color="auto" w:fill="FFFFFF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 xml:space="preserve">к присвоению почетного звания </w:t>
      </w:r>
    </w:p>
    <w:p w:rsidR="00510680" w:rsidRPr="00972FFC" w:rsidRDefault="00510680" w:rsidP="00444C01">
      <w:pPr>
        <w:pStyle w:val="HTMLPreformatted"/>
        <w:shd w:val="clear" w:color="auto" w:fill="FFFFFF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 xml:space="preserve">«Почетный гражданин города Копейска» </w:t>
      </w:r>
    </w:p>
    <w:p w:rsidR="00510680" w:rsidRPr="00972FFC" w:rsidRDefault="00510680" w:rsidP="00444C01">
      <w:pPr>
        <w:pStyle w:val="HTMLPreformatted"/>
        <w:shd w:val="clear" w:color="auto" w:fill="FFFFFF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(к награждению почетным знаком «За заслуги перед Копейском»)</w:t>
      </w:r>
    </w:p>
    <w:p w:rsidR="00510680" w:rsidRPr="00972FFC" w:rsidRDefault="00510680" w:rsidP="00444C01">
      <w:pPr>
        <w:pStyle w:val="HTMLPreformatted"/>
        <w:shd w:val="clear" w:color="auto" w:fill="FFFFFF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Default="00510680" w:rsidP="00CD3C1E">
      <w:pPr>
        <w:pStyle w:val="HTMLPreformatted"/>
        <w:numPr>
          <w:ilvl w:val="0"/>
          <w:numId w:val="4"/>
        </w:numPr>
        <w:shd w:val="clear" w:color="auto" w:fill="FFFFFF"/>
        <w:tabs>
          <w:tab w:val="clear" w:pos="916"/>
          <w:tab w:val="left" w:pos="284"/>
        </w:tabs>
        <w:ind w:left="0" w:right="-1" w:firstLine="0"/>
        <w:textAlignment w:val="baseline"/>
        <w:rPr>
          <w:rFonts w:ascii="Times New Roman" w:hAnsi="Times New Roman" w:cs="Times New Roman"/>
          <w:sz w:val="26"/>
          <w:szCs w:val="26"/>
        </w:rPr>
      </w:pPr>
      <w:r w:rsidRPr="0068642F">
        <w:rPr>
          <w:rFonts w:ascii="Times New Roman" w:hAnsi="Times New Roman" w:cs="Times New Roman"/>
          <w:sz w:val="26"/>
          <w:szCs w:val="26"/>
        </w:rPr>
        <w:t xml:space="preserve">Фамилия </w:t>
      </w:r>
    </w:p>
    <w:p w:rsidR="00510680" w:rsidRPr="0068642F" w:rsidRDefault="00510680" w:rsidP="0068642F">
      <w:pPr>
        <w:pStyle w:val="HTMLPreformatted"/>
        <w:shd w:val="clear" w:color="auto" w:fill="FFFFFF"/>
        <w:tabs>
          <w:tab w:val="clear" w:pos="916"/>
          <w:tab w:val="left" w:pos="284"/>
        </w:tabs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 w:rsidRPr="0068642F">
        <w:rPr>
          <w:rFonts w:ascii="Times New Roman" w:hAnsi="Times New Roman" w:cs="Times New Roman"/>
          <w:sz w:val="26"/>
          <w:szCs w:val="26"/>
        </w:rPr>
        <w:t>Имя</w:t>
      </w:r>
    </w:p>
    <w:p w:rsidR="00510680" w:rsidRPr="00972FFC" w:rsidRDefault="00510680" w:rsidP="00CD3C1E">
      <w:pPr>
        <w:pStyle w:val="HTMLPreformatted"/>
        <w:shd w:val="clear" w:color="auto" w:fill="FFFFFF"/>
        <w:tabs>
          <w:tab w:val="clear" w:pos="916"/>
          <w:tab w:val="left" w:pos="284"/>
        </w:tabs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Отчество</w:t>
      </w:r>
    </w:p>
    <w:p w:rsidR="00510680" w:rsidRPr="00972FFC" w:rsidRDefault="00510680" w:rsidP="00CD3C1E">
      <w:pPr>
        <w:pStyle w:val="HTMLPreformatted"/>
        <w:numPr>
          <w:ilvl w:val="0"/>
          <w:numId w:val="4"/>
        </w:numPr>
        <w:shd w:val="clear" w:color="auto" w:fill="FFFFFF"/>
        <w:tabs>
          <w:tab w:val="clear" w:pos="916"/>
          <w:tab w:val="left" w:pos="284"/>
        </w:tabs>
        <w:ind w:left="0" w:right="-1" w:firstLine="0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Число, месяц, год рождения</w:t>
      </w:r>
    </w:p>
    <w:p w:rsidR="00510680" w:rsidRPr="00972FFC" w:rsidRDefault="00510680" w:rsidP="00CD3C1E">
      <w:pPr>
        <w:pStyle w:val="HTMLPreformatted"/>
        <w:shd w:val="clear" w:color="auto" w:fill="FFFFFF"/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 w:rsidRPr="00CD3C1E">
        <w:rPr>
          <w:rFonts w:ascii="Times New Roman" w:hAnsi="Times New Roman" w:cs="Times New Roman"/>
          <w:sz w:val="26"/>
          <w:szCs w:val="26"/>
        </w:rPr>
        <w:t>3.</w:t>
      </w:r>
      <w:r w:rsidRPr="00972FFC">
        <w:rPr>
          <w:rFonts w:ascii="Times New Roman" w:hAnsi="Times New Roman" w:cs="Times New Roman"/>
          <w:sz w:val="26"/>
          <w:szCs w:val="26"/>
        </w:rPr>
        <w:t>Место работы, должность</w:t>
      </w:r>
    </w:p>
    <w:p w:rsidR="00510680" w:rsidRPr="00972FFC" w:rsidRDefault="00510680" w:rsidP="00CD3C1E">
      <w:pPr>
        <w:pStyle w:val="HTMLPreformatted"/>
        <w:shd w:val="clear" w:color="auto" w:fill="FFFFFF"/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Pr="00972FFC">
        <w:rPr>
          <w:rFonts w:ascii="Times New Roman" w:hAnsi="Times New Roman" w:cs="Times New Roman"/>
          <w:sz w:val="26"/>
          <w:szCs w:val="26"/>
        </w:rPr>
        <w:t xml:space="preserve">. Место рождения </w:t>
      </w:r>
    </w:p>
    <w:p w:rsidR="00510680" w:rsidRPr="00972FFC" w:rsidRDefault="00510680" w:rsidP="00CD3C1E">
      <w:pPr>
        <w:pStyle w:val="HTMLPreformatted"/>
        <w:shd w:val="clear" w:color="auto" w:fill="FFFFFF"/>
        <w:tabs>
          <w:tab w:val="clear" w:pos="916"/>
          <w:tab w:val="left" w:pos="284"/>
        </w:tabs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Pr="00972FFC">
        <w:rPr>
          <w:rFonts w:ascii="Times New Roman" w:hAnsi="Times New Roman" w:cs="Times New Roman"/>
          <w:sz w:val="26"/>
          <w:szCs w:val="26"/>
        </w:rPr>
        <w:t xml:space="preserve">Домашний адрес с индексом, телефон (личный, рабочий) </w:t>
      </w:r>
    </w:p>
    <w:p w:rsidR="00510680" w:rsidRPr="00972FFC" w:rsidRDefault="00510680" w:rsidP="00CD3C1E">
      <w:pPr>
        <w:pStyle w:val="HTMLPreformatted"/>
        <w:shd w:val="clear" w:color="auto" w:fill="FFFFFF"/>
        <w:tabs>
          <w:tab w:val="clear" w:pos="916"/>
          <w:tab w:val="left" w:pos="284"/>
        </w:tabs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Pr="00972FFC">
        <w:rPr>
          <w:rFonts w:ascii="Times New Roman" w:hAnsi="Times New Roman" w:cs="Times New Roman"/>
          <w:sz w:val="26"/>
          <w:szCs w:val="26"/>
        </w:rPr>
        <w:t xml:space="preserve">Серия и номер паспорта, когда и кем выдан </w:t>
      </w:r>
    </w:p>
    <w:p w:rsidR="00510680" w:rsidRPr="00972FFC" w:rsidRDefault="00510680" w:rsidP="00CD3C1E">
      <w:pPr>
        <w:pStyle w:val="HTMLPreformatted"/>
        <w:shd w:val="clear" w:color="auto" w:fill="FFFFFF"/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Pr="00CD3C1E">
        <w:rPr>
          <w:rFonts w:ascii="Times New Roman" w:hAnsi="Times New Roman" w:cs="Times New Roman"/>
          <w:sz w:val="26"/>
          <w:szCs w:val="26"/>
        </w:rPr>
        <w:t>.</w:t>
      </w:r>
      <w:r w:rsidRPr="00972FFC">
        <w:rPr>
          <w:rFonts w:ascii="Times New Roman" w:hAnsi="Times New Roman" w:cs="Times New Roman"/>
          <w:sz w:val="26"/>
          <w:szCs w:val="26"/>
        </w:rPr>
        <w:t xml:space="preserve">Общий стаж работы </w:t>
      </w:r>
    </w:p>
    <w:p w:rsidR="00510680" w:rsidRPr="00972FFC" w:rsidRDefault="00510680" w:rsidP="00CD3C1E">
      <w:pPr>
        <w:pStyle w:val="HTMLPreformatted"/>
        <w:shd w:val="clear" w:color="auto" w:fill="FFFFFF"/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 xml:space="preserve">Стаж работы в отрасли </w:t>
      </w:r>
    </w:p>
    <w:p w:rsidR="00510680" w:rsidRPr="00972FFC" w:rsidRDefault="00510680" w:rsidP="00CD3C1E">
      <w:pPr>
        <w:pStyle w:val="HTMLPreformatted"/>
        <w:shd w:val="clear" w:color="auto" w:fill="FFFFFF"/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 xml:space="preserve">Стаж работы в данном коллективе </w:t>
      </w:r>
    </w:p>
    <w:p w:rsidR="00510680" w:rsidRPr="00972FFC" w:rsidRDefault="00510680" w:rsidP="00CD3C1E">
      <w:pPr>
        <w:pStyle w:val="HTMLPreformatted"/>
        <w:shd w:val="clear" w:color="auto" w:fill="FFFFFF"/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Pr="00972FFC">
        <w:rPr>
          <w:rFonts w:ascii="Times New Roman" w:hAnsi="Times New Roman" w:cs="Times New Roman"/>
          <w:sz w:val="26"/>
          <w:szCs w:val="26"/>
        </w:rPr>
        <w:t>Образование, специальность</w:t>
      </w:r>
      <w:r>
        <w:rPr>
          <w:rFonts w:ascii="Times New Roman" w:hAnsi="Times New Roman" w:cs="Times New Roman"/>
          <w:sz w:val="26"/>
          <w:szCs w:val="26"/>
        </w:rPr>
        <w:t xml:space="preserve">, номер </w:t>
      </w:r>
      <w:r w:rsidRPr="00972FFC">
        <w:rPr>
          <w:rFonts w:ascii="Times New Roman" w:hAnsi="Times New Roman" w:cs="Times New Roman"/>
          <w:sz w:val="26"/>
          <w:szCs w:val="26"/>
        </w:rPr>
        <w:t>диплома</w:t>
      </w:r>
    </w:p>
    <w:p w:rsidR="00510680" w:rsidRPr="00972FFC" w:rsidRDefault="00510680" w:rsidP="00CD3C1E">
      <w:pPr>
        <w:pStyle w:val="HTMLPreformatted"/>
        <w:shd w:val="clear" w:color="auto" w:fill="FFFFFF"/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Pr="00972FFC">
        <w:rPr>
          <w:rFonts w:ascii="Times New Roman" w:hAnsi="Times New Roman" w:cs="Times New Roman"/>
          <w:sz w:val="26"/>
          <w:szCs w:val="26"/>
        </w:rPr>
        <w:t>. Награды (государственные, ведомственные, региональные, городские)</w:t>
      </w:r>
    </w:p>
    <w:p w:rsidR="00510680" w:rsidRPr="00972FFC" w:rsidRDefault="00510680" w:rsidP="00CD3C1E">
      <w:pPr>
        <w:pStyle w:val="HTMLPreformatted"/>
        <w:shd w:val="clear" w:color="auto" w:fill="FFFFFF"/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Pr="00972FFC">
        <w:rPr>
          <w:rFonts w:ascii="Times New Roman" w:hAnsi="Times New Roman" w:cs="Times New Roman"/>
          <w:sz w:val="26"/>
          <w:szCs w:val="26"/>
        </w:rPr>
        <w:t xml:space="preserve">. Наличие почетного знака «За заслуги перед Копейском» </w:t>
      </w:r>
    </w:p>
    <w:p w:rsidR="00510680" w:rsidRPr="00972FFC" w:rsidRDefault="00510680" w:rsidP="00CD3C1E">
      <w:pPr>
        <w:pStyle w:val="HTMLPreformatted"/>
        <w:shd w:val="clear" w:color="auto" w:fill="FFFFFF"/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972FFC">
        <w:rPr>
          <w:rFonts w:ascii="Times New Roman" w:hAnsi="Times New Roman" w:cs="Times New Roman"/>
          <w:sz w:val="26"/>
          <w:szCs w:val="26"/>
        </w:rPr>
        <w:t>. Ученая степень, ученое звание, дата и номер решения Высшей аттестационной комиссии о присуждении ученой степени, ученого</w:t>
      </w:r>
    </w:p>
    <w:p w:rsidR="00510680" w:rsidRPr="00972FFC" w:rsidRDefault="00510680" w:rsidP="00CD3C1E">
      <w:pPr>
        <w:pStyle w:val="HTMLPreformatted"/>
        <w:shd w:val="clear" w:color="auto" w:fill="FFFFFF"/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972FFC">
        <w:rPr>
          <w:rFonts w:ascii="Times New Roman" w:hAnsi="Times New Roman" w:cs="Times New Roman"/>
          <w:sz w:val="26"/>
          <w:szCs w:val="26"/>
        </w:rPr>
        <w:t>. Номер страхового свидетельства государственного пенсионного страхования</w:t>
      </w:r>
    </w:p>
    <w:p w:rsidR="00510680" w:rsidRPr="00972FFC" w:rsidRDefault="00510680" w:rsidP="00CD3C1E">
      <w:pPr>
        <w:pStyle w:val="HTMLPreformatted"/>
        <w:shd w:val="clear" w:color="auto" w:fill="FFFFFF"/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972FFC">
        <w:rPr>
          <w:rFonts w:ascii="Times New Roman" w:hAnsi="Times New Roman" w:cs="Times New Roman"/>
          <w:sz w:val="26"/>
          <w:szCs w:val="26"/>
        </w:rPr>
        <w:t xml:space="preserve">. ИНН </w:t>
      </w:r>
    </w:p>
    <w:p w:rsidR="00510680" w:rsidRPr="00972FFC" w:rsidRDefault="00510680" w:rsidP="00CD3C1E">
      <w:pPr>
        <w:pStyle w:val="HTMLPreformatted"/>
        <w:shd w:val="clear" w:color="auto" w:fill="FFFFFF"/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</w:t>
      </w:r>
      <w:r w:rsidRPr="00972FFC">
        <w:rPr>
          <w:rFonts w:ascii="Times New Roman" w:hAnsi="Times New Roman" w:cs="Times New Roman"/>
          <w:sz w:val="26"/>
          <w:szCs w:val="26"/>
        </w:rPr>
        <w:t>. Сведения о счете в банке для перечисления премии</w:t>
      </w:r>
    </w:p>
    <w:p w:rsidR="00510680" w:rsidRPr="00972FFC" w:rsidRDefault="00510680" w:rsidP="00CD3C1E">
      <w:pPr>
        <w:pStyle w:val="HTMLPreformatted"/>
        <w:shd w:val="clear" w:color="auto" w:fill="FFFFFF"/>
        <w:ind w:right="-1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15. Сведения о расчетном счете</w:t>
      </w:r>
    </w:p>
    <w:p w:rsidR="00510680" w:rsidRPr="00972FFC" w:rsidRDefault="00510680" w:rsidP="00444C01">
      <w:pPr>
        <w:pStyle w:val="HTMLPreformatted"/>
        <w:shd w:val="clear" w:color="auto" w:fill="FFFFFF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Default="00510680" w:rsidP="00444C01">
      <w:pPr>
        <w:pStyle w:val="HTMLPreformatted"/>
        <w:shd w:val="clear" w:color="auto" w:fill="FFFFFF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Default="00510680" w:rsidP="00444C01">
      <w:pPr>
        <w:pStyle w:val="HTMLPreformatted"/>
        <w:shd w:val="clear" w:color="auto" w:fill="FFFFFF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Pr="00972FFC" w:rsidRDefault="00510680" w:rsidP="00444C01">
      <w:pPr>
        <w:pStyle w:val="HTMLPreformatted"/>
        <w:shd w:val="clear" w:color="auto" w:fill="FFFFFF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ХАРАКТЕРИСТИКА</w:t>
      </w:r>
    </w:p>
    <w:p w:rsidR="00510680" w:rsidRPr="00972FFC" w:rsidRDefault="00510680" w:rsidP="00444C01">
      <w:pPr>
        <w:pStyle w:val="HTMLPreformatted"/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ab/>
        <w:t>Приводится расширенная характеристика с указанием реальных заслуг, вклада в развитие Копейского городского округа.</w:t>
      </w:r>
    </w:p>
    <w:p w:rsidR="00510680" w:rsidRPr="00972FFC" w:rsidRDefault="00510680" w:rsidP="00444C01">
      <w:pPr>
        <w:pStyle w:val="HTMLPreformatted"/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ab/>
        <w:t>ВЫВОД: за что представляется к награде городского округа.</w:t>
      </w:r>
    </w:p>
    <w:p w:rsidR="00510680" w:rsidRPr="00972FFC" w:rsidRDefault="00510680" w:rsidP="00444C01">
      <w:pPr>
        <w:pStyle w:val="HTMLPreformatted"/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Pr="00972FFC" w:rsidRDefault="00510680" w:rsidP="00444C01">
      <w:pPr>
        <w:pStyle w:val="HTMLPreformatted"/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Руководитель (должность) _______________________________________</w:t>
      </w:r>
      <w:r>
        <w:rPr>
          <w:rFonts w:ascii="Times New Roman" w:hAnsi="Times New Roman" w:cs="Times New Roman"/>
          <w:sz w:val="26"/>
          <w:szCs w:val="26"/>
        </w:rPr>
        <w:t>___</w:t>
      </w:r>
      <w:r w:rsidRPr="00972FFC">
        <w:rPr>
          <w:rFonts w:ascii="Times New Roman" w:hAnsi="Times New Roman" w:cs="Times New Roman"/>
          <w:sz w:val="26"/>
          <w:szCs w:val="26"/>
        </w:rPr>
        <w:t xml:space="preserve"> Ф.И.О.</w:t>
      </w:r>
    </w:p>
    <w:p w:rsidR="00510680" w:rsidRPr="00972FFC" w:rsidRDefault="00510680" w:rsidP="00444C01">
      <w:pPr>
        <w:pStyle w:val="HTMLPreformatted"/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Pr="00972FFC" w:rsidRDefault="00510680" w:rsidP="00444C01">
      <w:pPr>
        <w:pStyle w:val="HTMLPreformatted"/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  <w:sectPr w:rsidR="00510680" w:rsidRPr="00972FFC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972FFC" w:rsidRDefault="00510680" w:rsidP="00AD1020">
      <w:pPr>
        <w:pStyle w:val="HTMLPreformatted"/>
        <w:shd w:val="clear" w:color="auto" w:fill="FFFFFF"/>
        <w:ind w:left="7655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Приложение 2</w:t>
      </w:r>
      <w:r w:rsidRPr="00972FFC">
        <w:rPr>
          <w:rFonts w:ascii="Times New Roman" w:hAnsi="Times New Roman" w:cs="Times New Roman"/>
          <w:sz w:val="26"/>
          <w:szCs w:val="26"/>
        </w:rPr>
        <w:br/>
        <w:t>к Положению</w:t>
      </w:r>
    </w:p>
    <w:p w:rsidR="00510680" w:rsidRPr="00972FFC" w:rsidRDefault="00510680" w:rsidP="00AA7B5F">
      <w:pPr>
        <w:pStyle w:val="HTMLPreformatted"/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Pr="00972FFC" w:rsidRDefault="00510680" w:rsidP="00AA7B5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ПРЕДСТАВЛЕНИЕ</w:t>
      </w:r>
    </w:p>
    <w:p w:rsidR="00510680" w:rsidRPr="00972FFC" w:rsidRDefault="00510680" w:rsidP="00AA7B5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к награждению почетным знаком</w:t>
      </w:r>
    </w:p>
    <w:p w:rsidR="00510680" w:rsidRPr="00972FFC" w:rsidRDefault="00510680" w:rsidP="00AA7B5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«За заслуги перед Копейском»</w:t>
      </w:r>
    </w:p>
    <w:p w:rsidR="00510680" w:rsidRPr="00972FFC" w:rsidRDefault="00510680" w:rsidP="00AA7B5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CD3C1E">
      <w:pPr>
        <w:numPr>
          <w:ilvl w:val="0"/>
          <w:numId w:val="8"/>
        </w:numPr>
        <w:spacing w:after="0" w:line="240" w:lineRule="auto"/>
        <w:ind w:left="0" w:firstLine="284"/>
        <w:rPr>
          <w:rFonts w:ascii="Times New Roman" w:hAnsi="Times New Roman"/>
          <w:sz w:val="26"/>
          <w:szCs w:val="26"/>
          <w:u w:val="single"/>
        </w:rPr>
      </w:pPr>
      <w:r w:rsidRPr="00972FFC">
        <w:rPr>
          <w:rFonts w:ascii="Times New Roman" w:hAnsi="Times New Roman"/>
          <w:sz w:val="26"/>
          <w:szCs w:val="26"/>
        </w:rPr>
        <w:t xml:space="preserve">Организация </w:t>
      </w:r>
    </w:p>
    <w:p w:rsidR="00510680" w:rsidRPr="00972FFC" w:rsidRDefault="00510680" w:rsidP="00CD3C1E">
      <w:pPr>
        <w:numPr>
          <w:ilvl w:val="0"/>
          <w:numId w:val="8"/>
        </w:numPr>
        <w:spacing w:after="0" w:line="240" w:lineRule="auto"/>
        <w:ind w:left="0" w:firstLine="284"/>
        <w:rPr>
          <w:rFonts w:ascii="Times New Roman" w:hAnsi="Times New Roman"/>
          <w:sz w:val="26"/>
          <w:szCs w:val="26"/>
          <w:u w:val="single"/>
        </w:rPr>
      </w:pPr>
      <w:r w:rsidRPr="00972FFC">
        <w:rPr>
          <w:rFonts w:ascii="Times New Roman" w:hAnsi="Times New Roman"/>
          <w:sz w:val="26"/>
          <w:szCs w:val="26"/>
        </w:rPr>
        <w:t xml:space="preserve">Адрес организации, контактные телефоны </w:t>
      </w:r>
    </w:p>
    <w:p w:rsidR="00510680" w:rsidRPr="00972FFC" w:rsidRDefault="00510680" w:rsidP="00CD3C1E">
      <w:pPr>
        <w:numPr>
          <w:ilvl w:val="0"/>
          <w:numId w:val="8"/>
        </w:numPr>
        <w:spacing w:after="0" w:line="240" w:lineRule="auto"/>
        <w:ind w:left="0" w:firstLine="284"/>
        <w:rPr>
          <w:rFonts w:ascii="Times New Roman" w:hAnsi="Times New Roman"/>
          <w:sz w:val="26"/>
          <w:szCs w:val="26"/>
          <w:u w:val="single"/>
        </w:rPr>
      </w:pPr>
      <w:r w:rsidRPr="00972FFC">
        <w:rPr>
          <w:rFonts w:ascii="Times New Roman" w:hAnsi="Times New Roman"/>
          <w:sz w:val="26"/>
          <w:szCs w:val="26"/>
        </w:rPr>
        <w:t xml:space="preserve">Ф.И.О., должность руководителя </w:t>
      </w:r>
    </w:p>
    <w:p w:rsidR="00510680" w:rsidRPr="00972FFC" w:rsidRDefault="00510680" w:rsidP="00CD3C1E">
      <w:pPr>
        <w:numPr>
          <w:ilvl w:val="0"/>
          <w:numId w:val="8"/>
        </w:numPr>
        <w:spacing w:after="0" w:line="240" w:lineRule="auto"/>
        <w:ind w:left="0" w:firstLine="284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 xml:space="preserve">Сфера деятельности организации </w:t>
      </w:r>
    </w:p>
    <w:p w:rsidR="00510680" w:rsidRPr="0068642F" w:rsidRDefault="00510680" w:rsidP="00AA7B5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68642F">
        <w:rPr>
          <w:rFonts w:ascii="Times New Roman" w:hAnsi="Times New Roman"/>
          <w:sz w:val="26"/>
          <w:szCs w:val="26"/>
        </w:rPr>
        <w:t xml:space="preserve">Численность сотрудников организации </w:t>
      </w:r>
    </w:p>
    <w:p w:rsidR="00510680" w:rsidRPr="0068642F" w:rsidRDefault="00510680" w:rsidP="006864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AA7B5F">
      <w:pPr>
        <w:pStyle w:val="HTMLPreformatted"/>
        <w:shd w:val="clear" w:color="auto" w:fill="FFFFFF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ХАРАКТЕРИСТИКА</w:t>
      </w:r>
    </w:p>
    <w:p w:rsidR="00510680" w:rsidRPr="00972FFC" w:rsidRDefault="00510680" w:rsidP="00AA7B5F">
      <w:pPr>
        <w:pStyle w:val="HTMLPreformatted"/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ab/>
        <w:t>Приводится расширенная характеристика с указанием реальных заслуг, вклада в развитие Копейского городского округа.</w:t>
      </w:r>
    </w:p>
    <w:p w:rsidR="00510680" w:rsidRPr="00972FFC" w:rsidRDefault="00510680" w:rsidP="00AA7B5F">
      <w:pPr>
        <w:pStyle w:val="HTMLPreformatted"/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ab/>
        <w:t>ВЫВОД: за что представляется к почетному знаку «За заслуги перед Копейском».</w:t>
      </w:r>
    </w:p>
    <w:p w:rsidR="00510680" w:rsidRPr="00972FFC" w:rsidRDefault="00510680" w:rsidP="00AA7B5F">
      <w:pPr>
        <w:pStyle w:val="HTMLPreformatted"/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Pr="00972FFC" w:rsidRDefault="00510680" w:rsidP="00AA7B5F">
      <w:pPr>
        <w:pStyle w:val="HTMLPreformatted"/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Руководитель (должность) _______________________________________ Ф.И.О.</w:t>
      </w:r>
    </w:p>
    <w:p w:rsidR="00510680" w:rsidRPr="00972FFC" w:rsidRDefault="00510680" w:rsidP="00AA7B5F">
      <w:pPr>
        <w:pStyle w:val="HTMLPreformatted"/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Pr="00972FFC" w:rsidRDefault="00510680" w:rsidP="00AA7B5F">
      <w:pPr>
        <w:pStyle w:val="HTMLPreformatted"/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Pr="00972FFC" w:rsidRDefault="00510680" w:rsidP="00AB7388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  <w:sectPr w:rsidR="00510680" w:rsidRPr="00972FFC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972FFC" w:rsidRDefault="00510680" w:rsidP="00AD1020">
      <w:pPr>
        <w:spacing w:after="0" w:line="240" w:lineRule="auto"/>
        <w:ind w:left="7655"/>
        <w:jc w:val="both"/>
        <w:rPr>
          <w:rFonts w:ascii="Times New Roman" w:hAnsi="Times New Roman"/>
          <w:b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Приложение 3</w:t>
      </w:r>
      <w:r w:rsidRPr="00972FFC">
        <w:rPr>
          <w:rFonts w:ascii="Times New Roman" w:hAnsi="Times New Roman"/>
          <w:sz w:val="26"/>
          <w:szCs w:val="26"/>
        </w:rPr>
        <w:br/>
        <w:t>к Положению</w:t>
      </w:r>
    </w:p>
    <w:p w:rsidR="00510680" w:rsidRPr="00972FFC" w:rsidRDefault="00510680" w:rsidP="009E6008">
      <w:pPr>
        <w:widowControl w:val="0"/>
        <w:shd w:val="clear" w:color="auto" w:fill="FFFFFF"/>
        <w:autoSpaceDE w:val="0"/>
        <w:autoSpaceDN w:val="0"/>
        <w:adjustRightInd w:val="0"/>
        <w:spacing w:before="211" w:after="0" w:line="240" w:lineRule="auto"/>
        <w:ind w:left="1985" w:right="998" w:hanging="715"/>
        <w:jc w:val="center"/>
        <w:rPr>
          <w:rFonts w:ascii="Times New Roman" w:hAnsi="Times New Roman"/>
          <w:color w:val="000000"/>
          <w:spacing w:val="6"/>
          <w:sz w:val="26"/>
          <w:szCs w:val="26"/>
        </w:rPr>
      </w:pPr>
      <w:r w:rsidRPr="00972FFC">
        <w:rPr>
          <w:rFonts w:ascii="Times New Roman" w:hAnsi="Times New Roman"/>
          <w:color w:val="000000"/>
          <w:spacing w:val="6"/>
          <w:sz w:val="26"/>
          <w:szCs w:val="26"/>
        </w:rPr>
        <w:t>Согласие кандидата на его выдвижение к присвоению звания «Почетный гражданин города Ко</w:t>
      </w:r>
      <w:bookmarkStart w:id="0" w:name="_GoBack"/>
      <w:bookmarkEnd w:id="0"/>
      <w:r w:rsidRPr="00972FFC">
        <w:rPr>
          <w:rFonts w:ascii="Times New Roman" w:hAnsi="Times New Roman"/>
          <w:color w:val="000000"/>
          <w:spacing w:val="6"/>
          <w:sz w:val="26"/>
          <w:szCs w:val="26"/>
        </w:rPr>
        <w:t>пейска»</w:t>
      </w:r>
      <w:r w:rsidRPr="00972FFC">
        <w:rPr>
          <w:rFonts w:ascii="Times New Roman" w:hAnsi="Times New Roman"/>
          <w:color w:val="000000"/>
          <w:spacing w:val="6"/>
          <w:sz w:val="26"/>
          <w:szCs w:val="26"/>
        </w:rPr>
        <w:br/>
        <w:t xml:space="preserve">(к награждению почетным знаком </w:t>
      </w:r>
      <w:r>
        <w:rPr>
          <w:rFonts w:ascii="Times New Roman" w:hAnsi="Times New Roman"/>
          <w:color w:val="000000"/>
          <w:spacing w:val="6"/>
          <w:sz w:val="26"/>
          <w:szCs w:val="26"/>
        </w:rPr>
        <w:br/>
      </w:r>
      <w:r w:rsidRPr="00972FFC">
        <w:rPr>
          <w:rFonts w:ascii="Times New Roman" w:hAnsi="Times New Roman"/>
          <w:color w:val="000000"/>
          <w:spacing w:val="6"/>
          <w:sz w:val="26"/>
          <w:szCs w:val="26"/>
        </w:rPr>
        <w:t>«За заслуги перед Копейском») и на обработку представленных персональных данных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284"/>
        <w:gridCol w:w="1404"/>
        <w:gridCol w:w="297"/>
        <w:gridCol w:w="425"/>
        <w:gridCol w:w="1217"/>
        <w:gridCol w:w="626"/>
        <w:gridCol w:w="3685"/>
      </w:tblGrid>
      <w:tr w:rsidR="00510680" w:rsidRPr="004C1598" w:rsidTr="00CD3C1E">
        <w:trPr>
          <w:trHeight w:hRule="exact" w:val="442"/>
        </w:trPr>
        <w:tc>
          <w:tcPr>
            <w:tcW w:w="198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C1598">
              <w:rPr>
                <w:rFonts w:ascii="Times New Roman" w:hAnsi="Times New Roman"/>
                <w:b/>
                <w:color w:val="000000"/>
                <w:spacing w:val="2"/>
                <w:sz w:val="26"/>
                <w:szCs w:val="26"/>
              </w:rPr>
              <w:t>Я,</w:t>
            </w:r>
            <w:r w:rsidRPr="004C1598">
              <w:rPr>
                <w:rFonts w:ascii="Times New Roman" w:hAnsi="Times New Roman"/>
                <w:color w:val="000000"/>
                <w:spacing w:val="2"/>
                <w:sz w:val="26"/>
                <w:szCs w:val="26"/>
              </w:rPr>
              <w:t xml:space="preserve"> (фамилия)</w:t>
            </w:r>
          </w:p>
        </w:tc>
        <w:tc>
          <w:tcPr>
            <w:tcW w:w="7654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0680" w:rsidRPr="004C1598" w:rsidTr="00CD3C1E">
        <w:trPr>
          <w:trHeight w:hRule="exact" w:val="451"/>
        </w:trPr>
        <w:tc>
          <w:tcPr>
            <w:tcW w:w="198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C1598">
              <w:rPr>
                <w:rFonts w:ascii="Times New Roman" w:hAnsi="Times New Roman"/>
                <w:color w:val="000000"/>
                <w:spacing w:val="-2"/>
                <w:sz w:val="26"/>
                <w:szCs w:val="26"/>
              </w:rPr>
              <w:t>(имя)</w:t>
            </w:r>
          </w:p>
        </w:tc>
        <w:tc>
          <w:tcPr>
            <w:tcW w:w="765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0680" w:rsidRPr="004C1598" w:rsidTr="00CD3C1E">
        <w:trPr>
          <w:trHeight w:hRule="exact" w:val="480"/>
        </w:trPr>
        <w:tc>
          <w:tcPr>
            <w:tcW w:w="198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C1598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(отчество)</w:t>
            </w:r>
          </w:p>
        </w:tc>
        <w:tc>
          <w:tcPr>
            <w:tcW w:w="765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0680" w:rsidRPr="004C1598" w:rsidTr="00CD3C1E">
        <w:trPr>
          <w:trHeight w:hRule="exact" w:val="744"/>
        </w:trPr>
        <w:tc>
          <w:tcPr>
            <w:tcW w:w="198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C159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Дата рождения</w:t>
            </w:r>
          </w:p>
        </w:tc>
        <w:tc>
          <w:tcPr>
            <w:tcW w:w="140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65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color w:val="000000"/>
                <w:spacing w:val="-2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Times New Roman" w:hAnsi="Times New Roman"/>
                <w:color w:val="000000"/>
                <w:spacing w:val="-1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0680" w:rsidRPr="004C1598" w:rsidTr="00CD3C1E">
        <w:trPr>
          <w:trHeight w:hRule="exact" w:val="644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C1598">
              <w:rPr>
                <w:rFonts w:ascii="Times New Roman" w:hAnsi="Times New Roman"/>
                <w:b/>
                <w:color w:val="000000"/>
                <w:spacing w:val="-1"/>
                <w:sz w:val="26"/>
                <w:szCs w:val="26"/>
              </w:rPr>
              <w:t>Паспорт</w:t>
            </w:r>
          </w:p>
        </w:tc>
        <w:tc>
          <w:tcPr>
            <w:tcW w:w="140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" w:hAnsi="Times New Roman"/>
                <w:color w:val="000000"/>
                <w:spacing w:val="-1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65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8"/>
              <w:rPr>
                <w:rFonts w:ascii="Times New Roman" w:hAnsi="Times New Roman"/>
                <w:color w:val="000000"/>
                <w:spacing w:val="-1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08"/>
              <w:rPr>
                <w:rFonts w:ascii="Times New Roman" w:hAnsi="Times New Roman"/>
                <w:color w:val="000000"/>
                <w:spacing w:val="-1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08"/>
              <w:rPr>
                <w:rFonts w:ascii="Times New Roman" w:hAnsi="Times New Roman"/>
                <w:sz w:val="26"/>
                <w:szCs w:val="26"/>
              </w:rPr>
            </w:pPr>
            <w:r w:rsidRPr="004C1598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510680" w:rsidRPr="004C1598" w:rsidTr="00CD3C1E">
        <w:trPr>
          <w:trHeight w:hRule="exact" w:val="480"/>
        </w:trPr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0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25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0680" w:rsidRPr="004C1598" w:rsidTr="00CD3C1E">
        <w:trPr>
          <w:trHeight w:hRule="exact" w:val="470"/>
        </w:trPr>
        <w:tc>
          <w:tcPr>
            <w:tcW w:w="198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65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0680" w:rsidRPr="004C1598" w:rsidTr="00CD3C1E">
        <w:trPr>
          <w:trHeight w:hRule="exact" w:val="547"/>
        </w:trPr>
        <w:tc>
          <w:tcPr>
            <w:tcW w:w="9639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C1598">
              <w:rPr>
                <w:rFonts w:ascii="Times New Roman" w:hAnsi="Times New Roman"/>
                <w:b/>
                <w:color w:val="000000"/>
                <w:spacing w:val="1"/>
                <w:sz w:val="26"/>
                <w:szCs w:val="26"/>
              </w:rPr>
              <w:t>Место регистрации</w:t>
            </w:r>
          </w:p>
        </w:tc>
      </w:tr>
      <w:tr w:rsidR="00510680" w:rsidRPr="004C1598" w:rsidTr="00CD3C1E">
        <w:trPr>
          <w:trHeight w:hRule="exact" w:val="49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4C1598">
              <w:rPr>
                <w:rFonts w:ascii="Times New Roman" w:hAnsi="Times New Roman"/>
                <w:color w:val="000000"/>
                <w:sz w:val="26"/>
                <w:szCs w:val="26"/>
              </w:rPr>
              <w:t>Индекс</w:t>
            </w: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53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6"/>
                <w:szCs w:val="26"/>
              </w:rPr>
            </w:pPr>
            <w:r w:rsidRPr="004C1598">
              <w:rPr>
                <w:rFonts w:ascii="Times New Roman" w:hAnsi="Times New Roman"/>
                <w:color w:val="000000"/>
                <w:spacing w:val="-1"/>
                <w:sz w:val="26"/>
                <w:szCs w:val="26"/>
              </w:rPr>
              <w:t>Область</w:t>
            </w: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0680" w:rsidRPr="004C1598" w:rsidTr="00CD3C1E">
        <w:trPr>
          <w:trHeight w:hRule="exact" w:val="703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hAnsi="Times New Roman"/>
                <w:sz w:val="26"/>
                <w:szCs w:val="26"/>
              </w:rPr>
            </w:pPr>
            <w:r w:rsidRPr="004C1598">
              <w:rPr>
                <w:rFonts w:ascii="Times New Roman" w:hAnsi="Times New Roman"/>
                <w:color w:val="000000"/>
                <w:spacing w:val="1"/>
                <w:sz w:val="26"/>
                <w:szCs w:val="26"/>
              </w:rPr>
              <w:t>Город</w:t>
            </w:r>
          </w:p>
        </w:tc>
        <w:tc>
          <w:tcPr>
            <w:tcW w:w="5953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0680" w:rsidRPr="004C1598" w:rsidTr="00CD3C1E">
        <w:trPr>
          <w:trHeight w:hRule="exact" w:val="7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9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hAnsi="Times New Roman"/>
                <w:color w:val="000000"/>
                <w:spacing w:val="-1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hAnsi="Times New Roman"/>
                <w:sz w:val="26"/>
                <w:szCs w:val="26"/>
              </w:rPr>
            </w:pPr>
            <w:r w:rsidRPr="004C1598">
              <w:rPr>
                <w:rFonts w:ascii="Times New Roman" w:hAnsi="Times New Roman"/>
                <w:color w:val="000000"/>
                <w:spacing w:val="-1"/>
                <w:sz w:val="26"/>
                <w:szCs w:val="26"/>
              </w:rPr>
              <w:t>Улица</w:t>
            </w:r>
          </w:p>
        </w:tc>
        <w:tc>
          <w:tcPr>
            <w:tcW w:w="5953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0680" w:rsidRPr="004C1598" w:rsidTr="00CD3C1E">
        <w:trPr>
          <w:trHeight w:hRule="exact" w:val="71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27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4"/>
              <w:rPr>
                <w:rFonts w:ascii="Times New Roman" w:hAnsi="Times New Roman"/>
                <w:sz w:val="26"/>
                <w:szCs w:val="26"/>
              </w:rPr>
            </w:pPr>
            <w:r w:rsidRPr="004C159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Дом                      Корпус </w:t>
            </w: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2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2"/>
              <w:rPr>
                <w:rFonts w:ascii="Times New Roman" w:hAnsi="Times New Roman"/>
                <w:sz w:val="26"/>
                <w:szCs w:val="26"/>
              </w:rPr>
            </w:pPr>
            <w:r w:rsidRPr="004C1598">
              <w:rPr>
                <w:rFonts w:ascii="Times New Roman" w:hAnsi="Times New Roman"/>
                <w:color w:val="000000"/>
                <w:sz w:val="26"/>
                <w:szCs w:val="26"/>
              </w:rPr>
              <w:t>Корпус</w:t>
            </w:r>
          </w:p>
        </w:tc>
        <w:tc>
          <w:tcPr>
            <w:tcW w:w="43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08"/>
              <w:rPr>
                <w:rFonts w:ascii="Times New Roman" w:hAnsi="Times New Roman"/>
                <w:color w:val="000000"/>
                <w:spacing w:val="-1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08"/>
              <w:rPr>
                <w:rFonts w:ascii="Times New Roman" w:hAnsi="Times New Roman"/>
                <w:sz w:val="26"/>
                <w:szCs w:val="26"/>
              </w:rPr>
            </w:pPr>
            <w:r w:rsidRPr="004C1598">
              <w:rPr>
                <w:rFonts w:ascii="Times New Roman" w:hAnsi="Times New Roman"/>
                <w:sz w:val="26"/>
                <w:szCs w:val="26"/>
              </w:rPr>
              <w:t>Квартира</w:t>
            </w:r>
          </w:p>
        </w:tc>
      </w:tr>
      <w:tr w:rsidR="00510680" w:rsidRPr="004C1598" w:rsidTr="00254D0B">
        <w:trPr>
          <w:trHeight w:hRule="exact" w:val="642"/>
        </w:trPr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C1598">
              <w:rPr>
                <w:rFonts w:ascii="Times New Roman" w:hAnsi="Times New Roman"/>
                <w:b/>
                <w:color w:val="000000"/>
                <w:spacing w:val="-1"/>
                <w:sz w:val="26"/>
                <w:szCs w:val="26"/>
              </w:rPr>
              <w:t>Гражданство</w:t>
            </w:r>
          </w:p>
        </w:tc>
        <w:tc>
          <w:tcPr>
            <w:tcW w:w="7938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2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13"/>
              <w:rPr>
                <w:rFonts w:ascii="Times New Roman" w:hAnsi="Times New Roman"/>
                <w:color w:val="000000"/>
                <w:spacing w:val="-2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1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0680" w:rsidRPr="004C1598" w:rsidTr="00CD3C1E">
        <w:trPr>
          <w:trHeight w:hRule="exact" w:val="990"/>
        </w:trPr>
        <w:tc>
          <w:tcPr>
            <w:tcW w:w="5328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C159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Идентификационный номер налогоплательщика (ИНН)</w:t>
            </w:r>
          </w:p>
        </w:tc>
        <w:tc>
          <w:tcPr>
            <w:tcW w:w="43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0680" w:rsidRPr="004C1598" w:rsidTr="00CD3C1E">
        <w:trPr>
          <w:trHeight w:hRule="exact" w:val="887"/>
        </w:trPr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pacing w:val="2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C1598">
              <w:rPr>
                <w:rFonts w:ascii="Times New Roman" w:hAnsi="Times New Roman"/>
                <w:b/>
                <w:color w:val="000000"/>
                <w:spacing w:val="2"/>
                <w:sz w:val="26"/>
                <w:szCs w:val="26"/>
              </w:rPr>
              <w:t>Страховое пенсионное свидетельство</w:t>
            </w:r>
          </w:p>
        </w:tc>
        <w:tc>
          <w:tcPr>
            <w:tcW w:w="552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10680" w:rsidRPr="004C1598" w:rsidRDefault="00510680" w:rsidP="009E600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10680" w:rsidRPr="00972FFC" w:rsidRDefault="00510680" w:rsidP="001F7D48">
      <w:p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 xml:space="preserve">даю  согласие  на выдвижение к присвоению почетного звания </w:t>
      </w:r>
      <w:r w:rsidRPr="00972FFC">
        <w:rPr>
          <w:rFonts w:ascii="Times New Roman" w:hAnsi="Times New Roman"/>
          <w:b/>
          <w:color w:val="2D2D2D"/>
          <w:spacing w:val="2"/>
          <w:sz w:val="26"/>
          <w:szCs w:val="26"/>
        </w:rPr>
        <w:t>«</w:t>
      </w: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 xml:space="preserve">Почетный гражданин города Копейска» (к награждению почетным знаком «За заслуги перед Копейском»), а также даю свое согласие на обработку Администрацией Копейского городского округа Челябинской области (ИНН 7411005270, КПП 743001001, 456618 Челябинская область, г. Копейск, ул. Ленина, д. 52) своих персональных данных: любое действие (операцию) или совокупность действий (операций),совершаемых с </w:t>
      </w:r>
      <w:r w:rsidRPr="00CD3C1E">
        <w:rPr>
          <w:rFonts w:ascii="Times New Roman" w:hAnsi="Times New Roman"/>
          <w:spacing w:val="2"/>
          <w:sz w:val="26"/>
          <w:szCs w:val="26"/>
        </w:rPr>
        <w:t>использованием</w:t>
      </w:r>
      <w:r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CD3C1E">
        <w:rPr>
          <w:rFonts w:ascii="Times New Roman" w:hAnsi="Times New Roman"/>
          <w:spacing w:val="2"/>
          <w:sz w:val="26"/>
          <w:szCs w:val="26"/>
        </w:rPr>
        <w:t>средств</w:t>
      </w:r>
      <w:r>
        <w:rPr>
          <w:rFonts w:ascii="Times New Roman" w:hAnsi="Times New Roman"/>
          <w:spacing w:val="2"/>
          <w:sz w:val="26"/>
          <w:szCs w:val="26"/>
        </w:rPr>
        <w:t xml:space="preserve"> </w:t>
      </w:r>
      <w:r w:rsidRPr="00CD3C1E">
        <w:rPr>
          <w:rFonts w:ascii="Times New Roman" w:hAnsi="Times New Roman"/>
          <w:spacing w:val="2"/>
          <w:sz w:val="26"/>
          <w:szCs w:val="26"/>
        </w:rPr>
        <w:t>автоматизации</w:t>
      </w: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 xml:space="preserve">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следующих персональных данных: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1) фамилия, имя, отчество, дата и место рождения, гражданство;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2) прежние фамилия, имя, отчество, дата, место и причина изменения (в случае изменения);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3) образование (когда и какие образовательные учреждения закончил, номера дипломов, направление подготовки или специальность по диплому, квалификация по диплому);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4) послевузовское профессиональное образование (наименование образовательного или научного учреждения, год окончания), ученая степень, ученое звание (когда присвоены, номера дипломов, аттестатов);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5) выполняемая работа с начала трудовой деятельности (включая военную службу, работу по совместительству, предпринимательскую деятельность и т.п.);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6) классный чин федеральной государственной гражданской службы и (или) гражданской службы субъекта Российской Федерации и (или) муниципальной службы, дипломатический ранг, воинское и (или) специальное звание, классный чин правоохранительной службы (кем и когда присвоены);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7) государственные награды, иные награды (кем награжден и когда);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8) адрес регистрации и фактического проживания;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9) дата регистрации по месту жительства;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10) паспорт (серия, номер, кем и когда выдан);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11) номер телефона;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12) идентификационный номер налогоплательщика;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13) номер страхового свидетельства обязательного пенсионного страхования;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14) наличие (отсутствие) судимости.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Вышеуказанные персональные данные предоставляю для обработки в целях обеспечения соблюдения в отношении меня законодательства Российской Федерации в сфере отношений, связанных с присвоением звания «Почетный гражданин города Копейска» (награждением почетным знаком «За заслуги перед Копейском»).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Я ознакомлен (а), что: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>1) согласие на обработку персональных данных действует с даты подписания настоящего согласия;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iCs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iCs/>
          <w:color w:val="2D2D2D"/>
          <w:spacing w:val="2"/>
          <w:sz w:val="26"/>
          <w:szCs w:val="26"/>
        </w:rPr>
        <w:t>2) персональные данные хранятся в администрации Копейского городского округа Челябинской области в течение срока хранения документов, предусмотренных законодательством Российской Федерации;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iCs/>
          <w:color w:val="2D2D2D"/>
          <w:spacing w:val="2"/>
          <w:sz w:val="26"/>
          <w:szCs w:val="26"/>
        </w:rPr>
        <w:t xml:space="preserve">3) настоящее письменное согласие может быть отозвано путем предоставления </w:t>
      </w: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 xml:space="preserve">в </w:t>
      </w:r>
      <w:r w:rsidRPr="00972FFC">
        <w:rPr>
          <w:rFonts w:ascii="Times New Roman" w:hAnsi="Times New Roman"/>
          <w:iCs/>
          <w:color w:val="2D2D2D"/>
          <w:spacing w:val="2"/>
          <w:sz w:val="26"/>
          <w:szCs w:val="26"/>
        </w:rPr>
        <w:t xml:space="preserve">администрацию Копейского городского округа Челябинской области заявления </w:t>
      </w: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 xml:space="preserve">в </w:t>
      </w:r>
      <w:r w:rsidRPr="00972FFC">
        <w:rPr>
          <w:rFonts w:ascii="Times New Roman" w:hAnsi="Times New Roman"/>
          <w:iCs/>
          <w:color w:val="2D2D2D"/>
          <w:spacing w:val="2"/>
          <w:sz w:val="26"/>
          <w:szCs w:val="26"/>
        </w:rPr>
        <w:t xml:space="preserve">простой письменной форме </w:t>
      </w: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 xml:space="preserve">в </w:t>
      </w:r>
      <w:r w:rsidRPr="00972FFC">
        <w:rPr>
          <w:rFonts w:ascii="Times New Roman" w:hAnsi="Times New Roman"/>
          <w:iCs/>
          <w:color w:val="2D2D2D"/>
          <w:spacing w:val="2"/>
          <w:sz w:val="26"/>
          <w:szCs w:val="26"/>
        </w:rPr>
        <w:t xml:space="preserve">соответствии </w:t>
      </w:r>
      <w:r w:rsidRPr="00972FFC">
        <w:rPr>
          <w:rFonts w:ascii="Times New Roman" w:hAnsi="Times New Roman"/>
          <w:color w:val="2D2D2D"/>
          <w:spacing w:val="2"/>
          <w:sz w:val="26"/>
          <w:szCs w:val="26"/>
        </w:rPr>
        <w:t xml:space="preserve">с </w:t>
      </w:r>
      <w:r w:rsidRPr="00972FFC">
        <w:rPr>
          <w:rFonts w:ascii="Times New Roman" w:hAnsi="Times New Roman"/>
          <w:iCs/>
          <w:color w:val="2D2D2D"/>
          <w:spacing w:val="2"/>
          <w:sz w:val="26"/>
          <w:szCs w:val="26"/>
        </w:rPr>
        <w:t>требованиями законодательства Российской Федерации.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  <w:u w:val="single"/>
        </w:rPr>
      </w:pPr>
      <w:r w:rsidRPr="00972FFC">
        <w:rPr>
          <w:rFonts w:ascii="Times New Roman" w:hAnsi="Times New Roman"/>
          <w:color w:val="2D2D2D"/>
          <w:spacing w:val="2"/>
          <w:sz w:val="26"/>
          <w:szCs w:val="26"/>
          <w:u w:val="single"/>
        </w:rPr>
        <w:t>НАСТОЯЩИМ Я ДАЮ СВОЕ СОГЛАСИЕ НА ОБРАБОТКУ ПЕРСОНАЛЬНЫХ ДАННЫХ, УКАЗАННЫХ В ПИСЬМЕННОМ СОГЛАСИИ.</w:t>
      </w:r>
    </w:p>
    <w:p w:rsidR="00510680" w:rsidRPr="00972FFC" w:rsidRDefault="00510680" w:rsidP="009E600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Cs/>
          <w:color w:val="2D2D2D"/>
          <w:spacing w:val="2"/>
          <w:sz w:val="26"/>
          <w:szCs w:val="26"/>
        </w:rPr>
      </w:pPr>
    </w:p>
    <w:p w:rsidR="00510680" w:rsidRPr="00972FFC" w:rsidRDefault="00510680" w:rsidP="009E600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Cs/>
          <w:color w:val="2D2D2D"/>
          <w:spacing w:val="2"/>
          <w:sz w:val="26"/>
          <w:szCs w:val="26"/>
        </w:rPr>
      </w:pPr>
    </w:p>
    <w:p w:rsidR="00510680" w:rsidRPr="00972FFC" w:rsidRDefault="00510680" w:rsidP="009E600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Cs/>
          <w:color w:val="2D2D2D"/>
          <w:spacing w:val="2"/>
          <w:sz w:val="26"/>
          <w:szCs w:val="26"/>
        </w:rPr>
      </w:pPr>
    </w:p>
    <w:p w:rsidR="00510680" w:rsidRPr="00972FFC" w:rsidRDefault="00510680" w:rsidP="009E600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D2D2D"/>
          <w:spacing w:val="2"/>
          <w:sz w:val="26"/>
          <w:szCs w:val="26"/>
        </w:rPr>
      </w:pPr>
      <w:r w:rsidRPr="00972FFC">
        <w:rPr>
          <w:rFonts w:ascii="Times New Roman" w:hAnsi="Times New Roman"/>
          <w:iCs/>
          <w:color w:val="2D2D2D"/>
          <w:spacing w:val="2"/>
          <w:sz w:val="26"/>
          <w:szCs w:val="26"/>
        </w:rPr>
        <w:t>Дата заполнения_______________Подпись заявителя_________________</w:t>
      </w:r>
    </w:p>
    <w:p w:rsidR="00510680" w:rsidRPr="00972FFC" w:rsidRDefault="00510680" w:rsidP="00AB7388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  <w:sectPr w:rsidR="00510680" w:rsidRPr="00972FFC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972FFC" w:rsidRDefault="00510680" w:rsidP="00AD1020">
      <w:pPr>
        <w:spacing w:after="0" w:line="240" w:lineRule="auto"/>
        <w:ind w:left="7655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Приложение 4</w:t>
      </w:r>
      <w:r w:rsidRPr="00972FFC">
        <w:rPr>
          <w:rFonts w:ascii="Times New Roman" w:hAnsi="Times New Roman"/>
          <w:sz w:val="26"/>
          <w:szCs w:val="26"/>
        </w:rPr>
        <w:br/>
        <w:t>к Положению</w:t>
      </w:r>
    </w:p>
    <w:p w:rsidR="00510680" w:rsidRPr="00972FFC" w:rsidRDefault="00510680" w:rsidP="0064675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646759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 xml:space="preserve">Описание удостоверения к почетному званию </w:t>
      </w:r>
      <w:r w:rsidRPr="00972FFC">
        <w:rPr>
          <w:rFonts w:ascii="Times New Roman" w:hAnsi="Times New Roman"/>
          <w:sz w:val="26"/>
          <w:szCs w:val="26"/>
        </w:rPr>
        <w:br/>
        <w:t>«Почетный гражданин города Копейска»</w:t>
      </w:r>
    </w:p>
    <w:p w:rsidR="00510680" w:rsidRPr="00972FFC" w:rsidRDefault="00510680" w:rsidP="0064675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227A9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 xml:space="preserve">Удостоверение к почетному званию «Почетный гражданин города Копейска» представляет собой двухстраничную книжку из бумаги розового цвета, наклеенную на плотное складывающееся пополам основание, обтянутое кожей красного цвета. Размеры сложенного удостоверения ― </w:t>
      </w:r>
      <w:r>
        <w:rPr>
          <w:rFonts w:ascii="Times New Roman" w:hAnsi="Times New Roman"/>
          <w:sz w:val="26"/>
          <w:szCs w:val="26"/>
        </w:rPr>
        <w:t>9,5</w:t>
      </w:r>
      <w:r w:rsidRPr="00972FFC">
        <w:rPr>
          <w:rFonts w:ascii="Times New Roman" w:hAnsi="Times New Roman"/>
          <w:sz w:val="26"/>
          <w:szCs w:val="26"/>
          <w:lang w:val="en-US"/>
        </w:rPr>
        <w:t>x</w:t>
      </w:r>
      <w:r>
        <w:rPr>
          <w:rFonts w:ascii="Times New Roman" w:hAnsi="Times New Roman"/>
          <w:sz w:val="26"/>
          <w:szCs w:val="26"/>
        </w:rPr>
        <w:t xml:space="preserve">6,5 </w:t>
      </w:r>
      <w:r w:rsidRPr="00972FFC">
        <w:rPr>
          <w:rFonts w:ascii="Times New Roman" w:hAnsi="Times New Roman"/>
          <w:sz w:val="26"/>
          <w:szCs w:val="26"/>
        </w:rPr>
        <w:t xml:space="preserve">см. </w:t>
      </w:r>
    </w:p>
    <w:p w:rsidR="00510680" w:rsidRPr="00972FFC" w:rsidRDefault="00510680" w:rsidP="00227A9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На лицевой стороне нанесены контурное изображение герба города Копейска и надпись золотистого цве</w:t>
      </w:r>
      <w:r>
        <w:rPr>
          <w:rFonts w:ascii="Times New Roman" w:hAnsi="Times New Roman"/>
          <w:sz w:val="26"/>
          <w:szCs w:val="26"/>
        </w:rPr>
        <w:t xml:space="preserve">та в три строки: «УДОСТОВЕРЕНИЕ «ПОЧЕТНЫЙ ГРАЖДАНИН </w:t>
      </w:r>
      <w:r w:rsidRPr="00972FFC">
        <w:rPr>
          <w:rFonts w:ascii="Times New Roman" w:hAnsi="Times New Roman"/>
          <w:sz w:val="26"/>
          <w:szCs w:val="26"/>
        </w:rPr>
        <w:t>ГОРОДА КОПЕЙСКА».</w:t>
      </w:r>
    </w:p>
    <w:p w:rsidR="00510680" w:rsidRPr="00972FFC" w:rsidRDefault="00510680" w:rsidP="00227A9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 xml:space="preserve">На левой стороне внутреннего разворота расположено изображение нагрудного знака к званию «Почетный гражданин города Копейска». </w:t>
      </w:r>
    </w:p>
    <w:p w:rsidR="00510680" w:rsidRPr="00972FFC" w:rsidRDefault="00510680" w:rsidP="00227A9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На правой стороне внутреннего разворота размещается текст следующего содержания:</w:t>
      </w:r>
    </w:p>
    <w:p w:rsidR="00510680" w:rsidRPr="00972FFC" w:rsidRDefault="00510680" w:rsidP="0064675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646759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Удостоверение №</w:t>
      </w:r>
    </w:p>
    <w:p w:rsidR="00510680" w:rsidRPr="00972FFC" w:rsidRDefault="00510680" w:rsidP="00646759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  <w:u w:val="single"/>
        </w:rPr>
      </w:pPr>
      <w:r w:rsidRPr="00972FFC">
        <w:rPr>
          <w:rFonts w:ascii="Times New Roman" w:hAnsi="Times New Roman"/>
          <w:sz w:val="26"/>
          <w:szCs w:val="26"/>
          <w:u w:val="single"/>
        </w:rPr>
        <w:t>Фамилия</w:t>
      </w:r>
    </w:p>
    <w:p w:rsidR="00510680" w:rsidRPr="00972FFC" w:rsidRDefault="00510680" w:rsidP="00646759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  <w:u w:val="single"/>
        </w:rPr>
      </w:pPr>
      <w:r w:rsidRPr="00972FFC">
        <w:rPr>
          <w:rFonts w:ascii="Times New Roman" w:hAnsi="Times New Roman"/>
          <w:sz w:val="26"/>
          <w:szCs w:val="26"/>
          <w:u w:val="single"/>
        </w:rPr>
        <w:t>Имя</w:t>
      </w:r>
    </w:p>
    <w:p w:rsidR="00510680" w:rsidRPr="00972FFC" w:rsidRDefault="00510680" w:rsidP="00646759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  <w:u w:val="single"/>
        </w:rPr>
      </w:pPr>
      <w:r w:rsidRPr="00972FFC">
        <w:rPr>
          <w:rFonts w:ascii="Times New Roman" w:hAnsi="Times New Roman"/>
          <w:sz w:val="26"/>
          <w:szCs w:val="26"/>
          <w:u w:val="single"/>
        </w:rPr>
        <w:t>Отчество</w:t>
      </w:r>
    </w:p>
    <w:p w:rsidR="00510680" w:rsidRPr="00972FFC" w:rsidRDefault="00510680" w:rsidP="00646759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является</w:t>
      </w:r>
    </w:p>
    <w:p w:rsidR="00510680" w:rsidRPr="00972FFC" w:rsidRDefault="00510680" w:rsidP="00646759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ПОЧЕТНЫМ ГРАЖДАНИНОМ ГОРОДА КОПЕЙСКА</w:t>
      </w:r>
    </w:p>
    <w:p w:rsidR="00510680" w:rsidRPr="00972FFC" w:rsidRDefault="00510680" w:rsidP="00646759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  <w:u w:val="single"/>
        </w:rPr>
      </w:pPr>
      <w:r w:rsidRPr="00972FFC">
        <w:rPr>
          <w:rFonts w:ascii="Times New Roman" w:hAnsi="Times New Roman"/>
          <w:sz w:val="26"/>
          <w:szCs w:val="26"/>
          <w:u w:val="single"/>
        </w:rPr>
        <w:t xml:space="preserve">Реквизиты нормативного акта о присвоении звания </w:t>
      </w:r>
      <w:r w:rsidRPr="00972FFC">
        <w:rPr>
          <w:rFonts w:ascii="Times New Roman" w:hAnsi="Times New Roman"/>
          <w:sz w:val="26"/>
          <w:szCs w:val="26"/>
          <w:u w:val="single"/>
        </w:rPr>
        <w:br/>
        <w:t>«Почетный гражданин города Копейска»</w:t>
      </w:r>
    </w:p>
    <w:tbl>
      <w:tblPr>
        <w:tblW w:w="0" w:type="auto"/>
        <w:tblLook w:val="00A0"/>
      </w:tblPr>
      <w:tblGrid>
        <w:gridCol w:w="4785"/>
        <w:gridCol w:w="4786"/>
      </w:tblGrid>
      <w:tr w:rsidR="00510680" w:rsidRPr="004C1598" w:rsidTr="004C1598">
        <w:tc>
          <w:tcPr>
            <w:tcW w:w="4785" w:type="dxa"/>
          </w:tcPr>
          <w:p w:rsidR="00510680" w:rsidRPr="004C1598" w:rsidRDefault="00510680" w:rsidP="004C159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Глава Копейского городского округа</w:t>
            </w:r>
          </w:p>
          <w:p w:rsidR="00510680" w:rsidRPr="004C1598" w:rsidRDefault="00510680" w:rsidP="004C159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/подпись/</w:t>
            </w:r>
          </w:p>
          <w:p w:rsidR="00510680" w:rsidRPr="004C1598" w:rsidRDefault="00510680" w:rsidP="004C159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Инициалы, фамилия</w:t>
            </w:r>
          </w:p>
        </w:tc>
        <w:tc>
          <w:tcPr>
            <w:tcW w:w="4786" w:type="dxa"/>
          </w:tcPr>
          <w:p w:rsidR="00510680" w:rsidRPr="004C1598" w:rsidRDefault="00510680" w:rsidP="004C1598">
            <w:pPr>
              <w:spacing w:after="0" w:line="240" w:lineRule="auto"/>
              <w:ind w:firstLine="35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Председатель Собрания депутатов</w:t>
            </w:r>
          </w:p>
          <w:p w:rsidR="00510680" w:rsidRPr="004C1598" w:rsidRDefault="00510680" w:rsidP="004C1598">
            <w:pPr>
              <w:spacing w:after="0" w:line="240" w:lineRule="auto"/>
              <w:ind w:firstLine="35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Копейского городского округа</w:t>
            </w:r>
          </w:p>
          <w:p w:rsidR="00510680" w:rsidRPr="004C1598" w:rsidRDefault="00510680" w:rsidP="004C1598">
            <w:pPr>
              <w:spacing w:after="0" w:line="240" w:lineRule="auto"/>
              <w:ind w:firstLine="35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val="en-US" w:eastAsia="en-US"/>
              </w:rPr>
              <w:t>/</w:t>
            </w: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подпись</w:t>
            </w:r>
            <w:r w:rsidRPr="004C1598">
              <w:rPr>
                <w:rFonts w:ascii="Times New Roman" w:hAnsi="Times New Roman"/>
                <w:sz w:val="26"/>
                <w:szCs w:val="26"/>
                <w:lang w:val="en-US" w:eastAsia="en-US"/>
              </w:rPr>
              <w:t>/</w:t>
            </w:r>
          </w:p>
          <w:p w:rsidR="00510680" w:rsidRPr="004C1598" w:rsidRDefault="00510680" w:rsidP="004C1598">
            <w:pPr>
              <w:spacing w:after="0" w:line="240" w:lineRule="auto"/>
              <w:ind w:firstLine="35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Инициалы, фамилия</w:t>
            </w:r>
          </w:p>
        </w:tc>
      </w:tr>
    </w:tbl>
    <w:p w:rsidR="00510680" w:rsidRPr="00972FFC" w:rsidRDefault="00510680" w:rsidP="00646759">
      <w:pPr>
        <w:spacing w:after="0" w:line="240" w:lineRule="auto"/>
        <w:ind w:firstLine="284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227A9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Печати администрации Копейского городского округа и Собрания депутатов Копейского городского округа</w:t>
      </w:r>
      <w:r>
        <w:rPr>
          <w:rFonts w:ascii="Times New Roman" w:hAnsi="Times New Roman"/>
          <w:sz w:val="26"/>
          <w:szCs w:val="26"/>
        </w:rPr>
        <w:t xml:space="preserve"> ставятся</w:t>
      </w:r>
      <w:r w:rsidRPr="00972FFC">
        <w:rPr>
          <w:rFonts w:ascii="Times New Roman" w:hAnsi="Times New Roman"/>
          <w:sz w:val="26"/>
          <w:szCs w:val="26"/>
        </w:rPr>
        <w:t xml:space="preserve"> на правой внутренней стороне обложки, захватывая подписи Главы Копейского городского округа и председателя Собрания депутатов Копейского городского округа соответственно.</w:t>
      </w:r>
    </w:p>
    <w:p w:rsidR="00510680" w:rsidRPr="00972FFC" w:rsidRDefault="00510680" w:rsidP="00646759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9174EF">
      <w:pPr>
        <w:pStyle w:val="HTMLPreformatted"/>
        <w:shd w:val="clear" w:color="auto" w:fill="FFFFFF"/>
        <w:ind w:left="7797"/>
        <w:textAlignment w:val="baseline"/>
        <w:rPr>
          <w:rFonts w:ascii="Times New Roman" w:hAnsi="Times New Roman" w:cs="Times New Roman"/>
          <w:sz w:val="26"/>
          <w:szCs w:val="26"/>
        </w:rPr>
        <w:sectPr w:rsidR="00510680" w:rsidRPr="00972FFC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972FFC" w:rsidRDefault="00510680" w:rsidP="00156F8A">
      <w:pPr>
        <w:pStyle w:val="HTMLPreformatted"/>
        <w:shd w:val="clear" w:color="auto" w:fill="FFFFFF"/>
        <w:jc w:val="right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Приложение5</w:t>
      </w:r>
    </w:p>
    <w:p w:rsidR="00510680" w:rsidRPr="00972FFC" w:rsidRDefault="00510680" w:rsidP="00156F8A">
      <w:pPr>
        <w:pStyle w:val="HTMLPreformatted"/>
        <w:shd w:val="clear" w:color="auto" w:fill="FFFFFF"/>
        <w:jc w:val="right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к Положению</w:t>
      </w:r>
    </w:p>
    <w:p w:rsidR="00510680" w:rsidRDefault="00510680" w:rsidP="00646759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3B12A4" w:rsidRDefault="00510680" w:rsidP="00435144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 xml:space="preserve">Образец удостоверения к почетному званию </w:t>
      </w:r>
      <w:r w:rsidRPr="003B12A4">
        <w:rPr>
          <w:rFonts w:ascii="Times New Roman" w:hAnsi="Times New Roman"/>
          <w:sz w:val="26"/>
          <w:szCs w:val="26"/>
        </w:rPr>
        <w:br/>
        <w:t>«Почетный гражданин города Копейска»</w:t>
      </w:r>
    </w:p>
    <w:p w:rsidR="00510680" w:rsidRPr="003B12A4" w:rsidRDefault="00510680" w:rsidP="00646759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3B12A4" w:rsidRDefault="00510680" w:rsidP="00435144">
      <w:pPr>
        <w:spacing w:after="0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>Лицевая сторона</w:t>
      </w:r>
    </w:p>
    <w:p w:rsidR="00510680" w:rsidRPr="00526838" w:rsidRDefault="00510680" w:rsidP="00435144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0"/>
        <w:gridCol w:w="4996"/>
      </w:tblGrid>
      <w:tr w:rsidR="00510680" w:rsidRPr="004C1598" w:rsidTr="008403E7">
        <w:trPr>
          <w:trHeight w:val="2950"/>
          <w:jc w:val="center"/>
        </w:trPr>
        <w:tc>
          <w:tcPr>
            <w:tcW w:w="4610" w:type="dxa"/>
          </w:tcPr>
          <w:p w:rsidR="00510680" w:rsidRPr="00646759" w:rsidRDefault="00510680" w:rsidP="008403E7">
            <w:pPr>
              <w:spacing w:after="0"/>
              <w:jc w:val="both"/>
              <w:outlineLvl w:val="1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996" w:type="dxa"/>
            <w:vAlign w:val="center"/>
          </w:tcPr>
          <w:p w:rsidR="00510680" w:rsidRPr="00646759" w:rsidRDefault="00510680" w:rsidP="008403E7">
            <w:pPr>
              <w:spacing w:after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46759">
              <w:rPr>
                <w:rFonts w:ascii="Times New Roman" w:hAnsi="Times New Roman"/>
                <w:b/>
                <w:lang w:eastAsia="en-US"/>
              </w:rPr>
              <w:t>ГЕРБ КОПЕЙСКА</w:t>
            </w:r>
          </w:p>
          <w:p w:rsidR="00510680" w:rsidRPr="00646759" w:rsidRDefault="00510680" w:rsidP="008403E7">
            <w:pPr>
              <w:spacing w:after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510680" w:rsidRPr="00646759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b/>
                <w:lang w:eastAsia="en-US"/>
              </w:rPr>
            </w:pPr>
            <w:r w:rsidRPr="00646759">
              <w:rPr>
                <w:rFonts w:ascii="Times New Roman" w:hAnsi="Times New Roman"/>
                <w:b/>
                <w:lang w:eastAsia="en-US"/>
              </w:rPr>
              <w:t>УДОСТОВЕРЕНИЕ</w:t>
            </w:r>
          </w:p>
          <w:p w:rsidR="00510680" w:rsidRPr="00646759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b/>
                <w:lang w:eastAsia="en-US"/>
              </w:rPr>
            </w:pPr>
            <w:r w:rsidRPr="00646759">
              <w:rPr>
                <w:rFonts w:ascii="Times New Roman" w:hAnsi="Times New Roman"/>
                <w:b/>
                <w:lang w:eastAsia="en-US"/>
              </w:rPr>
              <w:t>«ПОЧЕТНЫЙ ГРАЖДАНИН</w:t>
            </w:r>
          </w:p>
          <w:p w:rsidR="00510680" w:rsidRPr="00646759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lang w:eastAsia="en-US"/>
              </w:rPr>
            </w:pPr>
            <w:r w:rsidRPr="00646759">
              <w:rPr>
                <w:rFonts w:ascii="Times New Roman" w:hAnsi="Times New Roman"/>
                <w:b/>
                <w:lang w:eastAsia="en-US"/>
              </w:rPr>
              <w:t>ГОРОДА КОПЕЙСКА»</w:t>
            </w:r>
          </w:p>
        </w:tc>
      </w:tr>
    </w:tbl>
    <w:p w:rsidR="00510680" w:rsidRPr="00156F8A" w:rsidRDefault="00510680" w:rsidP="00435144">
      <w:pPr>
        <w:spacing w:after="0"/>
        <w:rPr>
          <w:rFonts w:ascii="Times New Roman" w:hAnsi="Times New Roman"/>
          <w:sz w:val="28"/>
          <w:szCs w:val="28"/>
        </w:rPr>
      </w:pPr>
    </w:p>
    <w:p w:rsidR="00510680" w:rsidRPr="003B12A4" w:rsidRDefault="00510680" w:rsidP="00435144">
      <w:pPr>
        <w:spacing w:after="0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  <w:lang w:val="en-US"/>
        </w:rPr>
        <w:t>Внутренняя</w:t>
      </w:r>
      <w:r w:rsidRPr="003B12A4">
        <w:rPr>
          <w:rFonts w:ascii="Times New Roman" w:hAnsi="Times New Roman"/>
          <w:sz w:val="26"/>
          <w:szCs w:val="26"/>
        </w:rPr>
        <w:t xml:space="preserve"> </w:t>
      </w:r>
      <w:r w:rsidRPr="003B12A4">
        <w:rPr>
          <w:rFonts w:ascii="Times New Roman" w:hAnsi="Times New Roman"/>
          <w:sz w:val="26"/>
          <w:szCs w:val="26"/>
          <w:lang w:val="en-US"/>
        </w:rPr>
        <w:t>сторона</w:t>
      </w:r>
      <w:r w:rsidRPr="003B12A4">
        <w:rPr>
          <w:rFonts w:ascii="Times New Roman" w:hAnsi="Times New Roman"/>
          <w:sz w:val="26"/>
          <w:szCs w:val="26"/>
        </w:rPr>
        <w:br/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0"/>
        <w:gridCol w:w="4996"/>
      </w:tblGrid>
      <w:tr w:rsidR="00510680" w:rsidRPr="004C1598" w:rsidTr="008403E7">
        <w:trPr>
          <w:trHeight w:val="2950"/>
          <w:jc w:val="center"/>
        </w:trPr>
        <w:tc>
          <w:tcPr>
            <w:tcW w:w="4610" w:type="dxa"/>
          </w:tcPr>
          <w:p w:rsidR="00510680" w:rsidRPr="00646759" w:rsidRDefault="00510680" w:rsidP="008403E7">
            <w:pPr>
              <w:spacing w:after="0"/>
              <w:jc w:val="both"/>
              <w:outlineLvl w:val="1"/>
              <w:rPr>
                <w:rFonts w:ascii="Times New Roman" w:hAnsi="Times New Roman"/>
                <w:lang w:eastAsia="en-US"/>
              </w:rPr>
            </w:pPr>
          </w:p>
          <w:p w:rsidR="00510680" w:rsidRPr="00646759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lang w:eastAsia="en-US"/>
              </w:rPr>
            </w:pPr>
          </w:p>
          <w:p w:rsidR="00510680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b/>
                <w:lang w:eastAsia="en-US"/>
              </w:rPr>
            </w:pPr>
          </w:p>
          <w:p w:rsidR="00510680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b/>
                <w:lang w:eastAsia="en-US"/>
              </w:rPr>
            </w:pPr>
          </w:p>
          <w:p w:rsidR="00510680" w:rsidRPr="00646759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b/>
                <w:lang w:eastAsia="en-US"/>
              </w:rPr>
            </w:pPr>
            <w:r w:rsidRPr="00646759">
              <w:rPr>
                <w:rFonts w:ascii="Times New Roman" w:hAnsi="Times New Roman"/>
                <w:b/>
                <w:lang w:eastAsia="en-US"/>
              </w:rPr>
              <w:t xml:space="preserve">НАГРУДНЫЙ ЗНАК К ПОЧЕТНОМУ ЗВАНИЮ «ПОЧЕТНЫЙ ГРАЖДАНИН </w:t>
            </w:r>
            <w:r w:rsidRPr="00646759">
              <w:rPr>
                <w:rFonts w:ascii="Times New Roman" w:hAnsi="Times New Roman"/>
                <w:b/>
                <w:lang w:eastAsia="en-US"/>
              </w:rPr>
              <w:br/>
              <w:t>ГОРОДА КОПЕЙСКА»</w:t>
            </w:r>
          </w:p>
        </w:tc>
        <w:tc>
          <w:tcPr>
            <w:tcW w:w="4996" w:type="dxa"/>
            <w:vAlign w:val="center"/>
          </w:tcPr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64675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УДОСТОВЕРЕНИЕ №</w:t>
            </w:r>
          </w:p>
          <w:p w:rsidR="00510680" w:rsidRPr="00435144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  <w:r w:rsidRPr="00435144"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  <w:t>Фамилия</w:t>
            </w:r>
          </w:p>
          <w:p w:rsidR="00510680" w:rsidRPr="00435144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  <w:r w:rsidRPr="00435144"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  <w:t>Имя</w:t>
            </w:r>
          </w:p>
          <w:p w:rsidR="00510680" w:rsidRPr="00435144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  <w:r w:rsidRPr="00435144"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  <w:t>Отчество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я</w:t>
            </w:r>
            <w:r w:rsidRPr="0064675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вляется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64675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ПОЧЕТНЫМ ГРАЖДАНИНОМ ГОРОДА КОПЕЙСКА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</w:p>
          <w:p w:rsidR="00510680" w:rsidRPr="003B12A4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  <w:u w:val="single"/>
                <w:lang w:eastAsia="en-US"/>
              </w:rPr>
            </w:pPr>
            <w:r w:rsidRPr="003B12A4">
              <w:rPr>
                <w:rFonts w:ascii="Times New Roman" w:hAnsi="Times New Roman"/>
                <w:sz w:val="18"/>
                <w:szCs w:val="18"/>
                <w:u w:val="single"/>
                <w:lang w:eastAsia="en-US"/>
              </w:rPr>
              <w:t>Реквизиты нормативного акта о присвоении почетного звания «Почетный гражданин города Копейска»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</w:p>
          <w:tbl>
            <w:tblPr>
              <w:tblW w:w="0" w:type="auto"/>
              <w:tblLook w:val="00A0"/>
            </w:tblPr>
            <w:tblGrid>
              <w:gridCol w:w="2418"/>
              <w:gridCol w:w="2362"/>
            </w:tblGrid>
            <w:tr w:rsidR="00510680" w:rsidRPr="004C1598" w:rsidTr="004C1598">
              <w:tc>
                <w:tcPr>
                  <w:tcW w:w="2443" w:type="dxa"/>
                </w:tcPr>
                <w:p w:rsidR="00510680" w:rsidRPr="004C1598" w:rsidRDefault="00510680" w:rsidP="004C1598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Глава Копейского городского округа</w:t>
                  </w:r>
                </w:p>
                <w:p w:rsidR="00510680" w:rsidRPr="004C1598" w:rsidRDefault="00510680" w:rsidP="004C1598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/подпись/ инициалы, фамилия</w:t>
                  </w:r>
                </w:p>
              </w:tc>
              <w:tc>
                <w:tcPr>
                  <w:tcW w:w="2383" w:type="dxa"/>
                </w:tcPr>
                <w:p w:rsidR="00510680" w:rsidRPr="004C1598" w:rsidRDefault="00510680" w:rsidP="004C1598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Председатель Собрания депутатов Копейского городского округа</w:t>
                  </w:r>
                </w:p>
                <w:p w:rsidR="00510680" w:rsidRPr="004C1598" w:rsidRDefault="00510680" w:rsidP="004C1598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4C1598">
                    <w:rPr>
                      <w:rFonts w:ascii="Times New Roman" w:hAnsi="Times New Roman"/>
                      <w:sz w:val="16"/>
                      <w:szCs w:val="16"/>
                      <w:lang w:val="en-US" w:eastAsia="en-US"/>
                    </w:rPr>
                    <w:t>/</w:t>
                  </w: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подпись</w:t>
                  </w:r>
                  <w:r w:rsidRPr="004C1598">
                    <w:rPr>
                      <w:rFonts w:ascii="Times New Roman" w:hAnsi="Times New Roman"/>
                      <w:sz w:val="16"/>
                      <w:szCs w:val="16"/>
                      <w:lang w:val="en-US" w:eastAsia="en-US"/>
                    </w:rPr>
                    <w:t xml:space="preserve">/ </w:t>
                  </w: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инициалы, фамилия</w:t>
                  </w:r>
                </w:p>
              </w:tc>
            </w:tr>
          </w:tbl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lang w:eastAsia="en-US"/>
              </w:rPr>
            </w:pPr>
          </w:p>
        </w:tc>
      </w:tr>
    </w:tbl>
    <w:p w:rsidR="00510680" w:rsidRPr="00972FFC" w:rsidRDefault="00510680" w:rsidP="000A0AA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  <w:sectPr w:rsidR="00510680" w:rsidRPr="00972FFC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972FFC" w:rsidRDefault="00510680" w:rsidP="00435144">
      <w:pPr>
        <w:pStyle w:val="HTMLPreformatted"/>
        <w:shd w:val="clear" w:color="auto" w:fill="FFFFFF"/>
        <w:ind w:left="7655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Приложение 6</w:t>
      </w:r>
      <w:r w:rsidRPr="00972FFC">
        <w:rPr>
          <w:rFonts w:ascii="Times New Roman" w:hAnsi="Times New Roman" w:cs="Times New Roman"/>
          <w:sz w:val="26"/>
          <w:szCs w:val="26"/>
        </w:rPr>
        <w:br/>
        <w:t>к Положению</w:t>
      </w: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Описание нагрудного знака к почетному званию</w:t>
      </w: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«Почетный гражданин города Копейска»</w:t>
      </w: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DA5A9F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Нагрудный знак к почетному званию «Почетный гражданин города Копейска» выполнен в виде медали, подвешенной на колодке, имеющей крепление в виде двух штырей — игл с цанговым зажимом. Основным элементом нагрудного знака к почетному званию «Почетный гражданин города Копейска» является герб города Копейска, сопровождаемый золотым кольцом из лавровых ветвей. Размер знака Ø 33 мм; размер герба 15х17 мм; общая толщина 2,5-3,5 мм. Медаль знака крепится к колодке кольцом. Колодка выполнена в виде красной ленты (основной цвет флага города Копейска), окруженной лавровыми гирляндами, на которой начертан золотой рельефный текст «Почетный гражданин города Копейска». Размер колодки 30х17 мм. Материал знака и колодки – бронза; исполнение – объемно-рельефная штамповка, покрытие – анодированное с многоцветными эмалями и тонированное лаком.</w:t>
      </w:r>
    </w:p>
    <w:p w:rsidR="00510680" w:rsidRPr="00972FFC" w:rsidRDefault="00510680" w:rsidP="00DA5A9F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Нагрудный знак к почетному званию «Почетный гражданин города Копейска» носится на правой стороне груди и располагается ниже государственных наград Российской Федерации, СССР и РСФСР, ведомственных и региональных наград.</w:t>
      </w:r>
    </w:p>
    <w:p w:rsidR="00510680" w:rsidRPr="00972FFC" w:rsidRDefault="00510680" w:rsidP="00227A98">
      <w:pPr>
        <w:pStyle w:val="ListParagraph"/>
        <w:spacing w:after="0" w:line="240" w:lineRule="auto"/>
        <w:ind w:left="360" w:firstLine="709"/>
        <w:jc w:val="both"/>
        <w:rPr>
          <w:rFonts w:ascii="Times New Roman" w:hAnsi="Times New Roman"/>
          <w:sz w:val="26"/>
          <w:szCs w:val="26"/>
        </w:rPr>
        <w:sectPr w:rsidR="00510680" w:rsidRPr="00972FFC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972FFC" w:rsidRDefault="00510680" w:rsidP="00435144">
      <w:pPr>
        <w:pStyle w:val="HTMLPreformatted"/>
        <w:shd w:val="clear" w:color="auto" w:fill="FFFFFF"/>
        <w:ind w:left="7655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Приложение 7</w:t>
      </w:r>
      <w:r w:rsidRPr="00972FFC">
        <w:rPr>
          <w:rFonts w:ascii="Times New Roman" w:hAnsi="Times New Roman" w:cs="Times New Roman"/>
          <w:sz w:val="26"/>
          <w:szCs w:val="26"/>
        </w:rPr>
        <w:br/>
        <w:t>к Положению</w:t>
      </w: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Изображение нагрудного знака к почетному званию</w:t>
      </w: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«Почетный гражданин города Копейска»</w:t>
      </w: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5B2E97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sz w:val="26"/>
          <w:szCs w:val="26"/>
        </w:rPr>
      </w:pPr>
      <w:r w:rsidRPr="004C1598">
        <w:rPr>
          <w:rFonts w:ascii="Times New Roman" w:hAnsi="Times New Roman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84.8pt;height:298.2pt;visibility:visible">
            <v:imagedata r:id="rId9" o:title="" chromakey="#fdfdfd"/>
          </v:shape>
        </w:pict>
      </w: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5B2E97">
      <w:pPr>
        <w:pStyle w:val="HTMLPreformatted"/>
        <w:shd w:val="clear" w:color="auto" w:fill="FFFFFF"/>
        <w:jc w:val="right"/>
        <w:textAlignment w:val="baseline"/>
        <w:rPr>
          <w:rFonts w:ascii="Times New Roman" w:hAnsi="Times New Roman" w:cs="Times New Roman"/>
          <w:sz w:val="26"/>
          <w:szCs w:val="26"/>
        </w:rPr>
        <w:sectPr w:rsidR="00510680" w:rsidRPr="00972FFC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972FFC" w:rsidRDefault="00510680" w:rsidP="00435144">
      <w:pPr>
        <w:pStyle w:val="HTMLPreformatted"/>
        <w:shd w:val="clear" w:color="auto" w:fill="FFFFFF"/>
        <w:ind w:left="7655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Приложение 8</w:t>
      </w:r>
      <w:r w:rsidRPr="00972FFC">
        <w:rPr>
          <w:rFonts w:ascii="Times New Roman" w:hAnsi="Times New Roman" w:cs="Times New Roman"/>
          <w:sz w:val="26"/>
          <w:szCs w:val="26"/>
        </w:rPr>
        <w:br/>
        <w:t>к Положению</w:t>
      </w: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Описание нагрудной ленты к почетному званию</w:t>
      </w: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«Почетный гражданин города Копейска»</w:t>
      </w: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5B2E97">
      <w:pPr>
        <w:spacing w:after="0" w:line="240" w:lineRule="auto"/>
        <w:ind w:firstLine="705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1. Нагрудная лента к почетному званию «Почетный гражданин города Копейска» выполняется из шелкового материала голубого цвета.</w:t>
      </w:r>
    </w:p>
    <w:p w:rsidR="00510680" w:rsidRPr="00972FFC" w:rsidRDefault="00510680" w:rsidP="005B2E97">
      <w:pPr>
        <w:spacing w:after="0" w:line="240" w:lineRule="auto"/>
        <w:ind w:firstLine="705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2. Посередине нагрудной ленты – надпись золотистого цвета «Почетный гражданин города Копейска».</w:t>
      </w: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  <w:sectPr w:rsidR="00510680" w:rsidRPr="00972FFC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972FFC" w:rsidRDefault="00510680" w:rsidP="00435144">
      <w:pPr>
        <w:pStyle w:val="HTMLPreformatted"/>
        <w:shd w:val="clear" w:color="auto" w:fill="FFFFFF"/>
        <w:ind w:left="7655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72FFC">
        <w:rPr>
          <w:rFonts w:ascii="Times New Roman" w:hAnsi="Times New Roman" w:cs="Times New Roman"/>
          <w:sz w:val="26"/>
          <w:szCs w:val="26"/>
        </w:rPr>
        <w:t>9</w:t>
      </w:r>
      <w:r w:rsidRPr="00972FFC">
        <w:rPr>
          <w:rFonts w:ascii="Times New Roman" w:hAnsi="Times New Roman" w:cs="Times New Roman"/>
          <w:sz w:val="26"/>
          <w:szCs w:val="26"/>
        </w:rPr>
        <w:br/>
        <w:t>к Положению</w:t>
      </w: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5B2E9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 xml:space="preserve">Изображение нагрудной ленты </w:t>
      </w:r>
      <w:r w:rsidRPr="00972FFC">
        <w:rPr>
          <w:rFonts w:ascii="Times New Roman" w:hAnsi="Times New Roman"/>
          <w:sz w:val="26"/>
          <w:szCs w:val="26"/>
        </w:rPr>
        <w:br/>
        <w:t>к почетному званию «Почетный гражданин города Копейска</w:t>
      </w:r>
    </w:p>
    <w:p w:rsidR="00510680" w:rsidRPr="00972FFC" w:rsidRDefault="00510680" w:rsidP="00156F8A">
      <w:pPr>
        <w:ind w:firstLine="705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rect id="_x0000_s1026" style="position:absolute;left:0;text-align:left;margin-left:-8.85pt;margin-top:25.8pt;width:483.9pt;height:33.5pt;z-index:251658240" fillcolor="#6cf" strokecolor="white"/>
        </w:pict>
      </w:r>
    </w:p>
    <w:p w:rsidR="00510680" w:rsidRPr="00972FFC" w:rsidRDefault="00510680" w:rsidP="00156F8A">
      <w:pPr>
        <w:jc w:val="both"/>
        <w:rPr>
          <w:sz w:val="26"/>
          <w:szCs w:val="2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64.45pt;margin-top:6.5pt;width:346.5pt;height:22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filled="f" stroked="f">
            <v:textbox style="mso-next-textbox:#Надпись 2">
              <w:txbxContent>
                <w:p w:rsidR="00510680" w:rsidRPr="00E52968" w:rsidRDefault="00510680" w:rsidP="00156F8A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  <w:sz w:val="28"/>
                      <w:szCs w:val="24"/>
                    </w:rPr>
                  </w:pPr>
                  <w:r w:rsidRPr="00E52968">
                    <w:rPr>
                      <w:rFonts w:ascii="Times New Roman" w:hAnsi="Times New Roman"/>
                      <w:b/>
                      <w:color w:val="FFFF00"/>
                      <w:sz w:val="28"/>
                      <w:szCs w:val="24"/>
                    </w:rPr>
                    <w:t>ПОЧЁТНЫЙ ГРАЖДАНИН ГОРОДА КОПЕЙСКА</w:t>
                  </w:r>
                </w:p>
              </w:txbxContent>
            </v:textbox>
          </v:shape>
        </w:pict>
      </w:r>
    </w:p>
    <w:p w:rsidR="00510680" w:rsidRPr="00972FFC" w:rsidRDefault="00510680" w:rsidP="00156F8A">
      <w:pPr>
        <w:jc w:val="both"/>
        <w:rPr>
          <w:sz w:val="26"/>
          <w:szCs w:val="26"/>
        </w:rPr>
      </w:pPr>
    </w:p>
    <w:p w:rsidR="00510680" w:rsidRPr="00972FFC" w:rsidRDefault="00510680" w:rsidP="00156F8A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  <w:sectPr w:rsidR="00510680" w:rsidRPr="00972FFC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972FFC" w:rsidRDefault="00510680" w:rsidP="00435144">
      <w:pPr>
        <w:spacing w:after="0" w:line="240" w:lineRule="auto"/>
        <w:ind w:left="7513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Приложение 10</w:t>
      </w:r>
      <w:r w:rsidRPr="00972FFC">
        <w:rPr>
          <w:rFonts w:ascii="Times New Roman" w:hAnsi="Times New Roman"/>
          <w:sz w:val="26"/>
          <w:szCs w:val="26"/>
        </w:rPr>
        <w:br/>
        <w:t>к Положению</w:t>
      </w:r>
    </w:p>
    <w:p w:rsidR="00510680" w:rsidRPr="00972FFC" w:rsidRDefault="00510680" w:rsidP="00156F8A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156F8A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 xml:space="preserve">Описание удостоверения к почетному знаку </w:t>
      </w:r>
      <w:r w:rsidRPr="00972FFC">
        <w:rPr>
          <w:rFonts w:ascii="Times New Roman" w:hAnsi="Times New Roman"/>
          <w:sz w:val="26"/>
          <w:szCs w:val="26"/>
        </w:rPr>
        <w:br/>
        <w:t>«За заслуги перед Копейском»</w:t>
      </w:r>
    </w:p>
    <w:p w:rsidR="00510680" w:rsidRPr="00972FFC" w:rsidRDefault="00510680" w:rsidP="00156F8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227A9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 xml:space="preserve">Удостоверение к знаку «За заслуги перед Копейском» представляет собой двухстраничную книжку из бумаги розового цвета, наклеенную на плотное складывающееся пополам основание, обтянутое кожей красного цвета. Размеры сложенного удостоверения – </w:t>
      </w:r>
      <w:r>
        <w:rPr>
          <w:rFonts w:ascii="Times New Roman" w:hAnsi="Times New Roman"/>
          <w:sz w:val="26"/>
          <w:szCs w:val="26"/>
        </w:rPr>
        <w:t>9,5</w:t>
      </w:r>
      <w:r w:rsidRPr="00972FFC">
        <w:rPr>
          <w:rFonts w:ascii="Times New Roman" w:hAnsi="Times New Roman"/>
          <w:sz w:val="26"/>
          <w:szCs w:val="26"/>
          <w:lang w:val="en-US"/>
        </w:rPr>
        <w:t>x</w:t>
      </w:r>
      <w:r>
        <w:rPr>
          <w:rFonts w:ascii="Times New Roman" w:hAnsi="Times New Roman"/>
          <w:sz w:val="26"/>
          <w:szCs w:val="26"/>
        </w:rPr>
        <w:t>6,5</w:t>
      </w:r>
      <w:r w:rsidRPr="00972FFC">
        <w:rPr>
          <w:rFonts w:ascii="Times New Roman" w:hAnsi="Times New Roman"/>
          <w:sz w:val="26"/>
          <w:szCs w:val="26"/>
        </w:rPr>
        <w:t xml:space="preserve">см. </w:t>
      </w:r>
    </w:p>
    <w:p w:rsidR="00510680" w:rsidRPr="00972FFC" w:rsidRDefault="00510680" w:rsidP="00227A9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На лицевой стороне нанесены контурное изображение герба города Копейска и надпись золотистого цве</w:t>
      </w:r>
      <w:r>
        <w:rPr>
          <w:rFonts w:ascii="Times New Roman" w:hAnsi="Times New Roman"/>
          <w:sz w:val="26"/>
          <w:szCs w:val="26"/>
        </w:rPr>
        <w:t xml:space="preserve">та в две строки: «УДОСТОВЕРЕНИЕ </w:t>
      </w:r>
      <w:r w:rsidRPr="00972FFC">
        <w:rPr>
          <w:rFonts w:ascii="Times New Roman" w:hAnsi="Times New Roman"/>
          <w:sz w:val="26"/>
          <w:szCs w:val="26"/>
        </w:rPr>
        <w:t>«ЗА ЗАСЛУГИ ПЕРЕД КОПЕЙСКОМ».</w:t>
      </w:r>
    </w:p>
    <w:p w:rsidR="00510680" w:rsidRPr="00972FFC" w:rsidRDefault="00510680" w:rsidP="00227A9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 xml:space="preserve">На левой стороне внутреннего разворота расположено изображение знака «За заслуги перед Копейском». </w:t>
      </w:r>
    </w:p>
    <w:p w:rsidR="00510680" w:rsidRPr="00972FFC" w:rsidRDefault="00510680" w:rsidP="00227A9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На правой стороне внутреннего разворота размещается текст следующего содержания:</w:t>
      </w:r>
    </w:p>
    <w:p w:rsidR="00510680" w:rsidRPr="00972FFC" w:rsidRDefault="00510680" w:rsidP="00227A9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На правой стороне внутреннего разворота размещается текст следующего содержания:</w:t>
      </w:r>
    </w:p>
    <w:p w:rsidR="00510680" w:rsidRPr="00972FFC" w:rsidRDefault="00510680" w:rsidP="00227A9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156F8A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Удостоверение №</w:t>
      </w:r>
    </w:p>
    <w:p w:rsidR="00510680" w:rsidRPr="00972FFC" w:rsidRDefault="00510680" w:rsidP="00156F8A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  <w:u w:val="single"/>
        </w:rPr>
      </w:pPr>
      <w:r w:rsidRPr="00972FFC">
        <w:rPr>
          <w:rFonts w:ascii="Times New Roman" w:hAnsi="Times New Roman"/>
          <w:sz w:val="26"/>
          <w:szCs w:val="26"/>
          <w:u w:val="single"/>
        </w:rPr>
        <w:t>Фамилия</w:t>
      </w:r>
    </w:p>
    <w:p w:rsidR="00510680" w:rsidRPr="00972FFC" w:rsidRDefault="00510680" w:rsidP="00156F8A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  <w:u w:val="single"/>
        </w:rPr>
      </w:pPr>
      <w:r w:rsidRPr="00972FFC">
        <w:rPr>
          <w:rFonts w:ascii="Times New Roman" w:hAnsi="Times New Roman"/>
          <w:sz w:val="26"/>
          <w:szCs w:val="26"/>
          <w:u w:val="single"/>
        </w:rPr>
        <w:t>Имя</w:t>
      </w:r>
    </w:p>
    <w:p w:rsidR="00510680" w:rsidRPr="00972FFC" w:rsidRDefault="00510680" w:rsidP="00156F8A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  <w:u w:val="single"/>
        </w:rPr>
      </w:pPr>
      <w:r w:rsidRPr="00972FFC">
        <w:rPr>
          <w:rFonts w:ascii="Times New Roman" w:hAnsi="Times New Roman"/>
          <w:sz w:val="26"/>
          <w:szCs w:val="26"/>
          <w:u w:val="single"/>
        </w:rPr>
        <w:t>Отчество</w:t>
      </w:r>
    </w:p>
    <w:p w:rsidR="00510680" w:rsidRPr="00972FFC" w:rsidRDefault="00510680" w:rsidP="00156F8A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</w:t>
      </w:r>
      <w:r w:rsidRPr="00972FFC">
        <w:rPr>
          <w:rFonts w:ascii="Times New Roman" w:hAnsi="Times New Roman"/>
          <w:sz w:val="26"/>
          <w:szCs w:val="26"/>
        </w:rPr>
        <w:t>агражден</w:t>
      </w:r>
      <w:r>
        <w:rPr>
          <w:rFonts w:ascii="Times New Roman" w:hAnsi="Times New Roman"/>
          <w:sz w:val="26"/>
          <w:szCs w:val="26"/>
        </w:rPr>
        <w:t>(а)</w:t>
      </w:r>
      <w:r w:rsidRPr="00972FFC">
        <w:rPr>
          <w:rFonts w:ascii="Times New Roman" w:hAnsi="Times New Roman"/>
          <w:sz w:val="26"/>
          <w:szCs w:val="26"/>
        </w:rPr>
        <w:t xml:space="preserve"> почетным знаком</w:t>
      </w:r>
    </w:p>
    <w:p w:rsidR="00510680" w:rsidRPr="00972FFC" w:rsidRDefault="00510680" w:rsidP="00156F8A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«ЗА ЗАСЛУГИ ПЕРЕД КОПЕЙСКОМ»</w:t>
      </w:r>
    </w:p>
    <w:p w:rsidR="00510680" w:rsidRPr="00972FFC" w:rsidRDefault="00510680" w:rsidP="00156F8A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  <w:u w:val="single"/>
        </w:rPr>
      </w:pPr>
      <w:r w:rsidRPr="00972FFC">
        <w:rPr>
          <w:rFonts w:ascii="Times New Roman" w:hAnsi="Times New Roman"/>
          <w:sz w:val="26"/>
          <w:szCs w:val="26"/>
          <w:u w:val="single"/>
        </w:rPr>
        <w:t xml:space="preserve">Реквизиты нормативного акта о награждении почетным знаком </w:t>
      </w:r>
      <w:r w:rsidRPr="00972FFC">
        <w:rPr>
          <w:rFonts w:ascii="Times New Roman" w:hAnsi="Times New Roman"/>
          <w:sz w:val="26"/>
          <w:szCs w:val="26"/>
          <w:u w:val="single"/>
        </w:rPr>
        <w:br/>
        <w:t>«За заслуги перед Копейском»</w:t>
      </w:r>
    </w:p>
    <w:tbl>
      <w:tblPr>
        <w:tblW w:w="0" w:type="auto"/>
        <w:tblLook w:val="00A0"/>
      </w:tblPr>
      <w:tblGrid>
        <w:gridCol w:w="4785"/>
        <w:gridCol w:w="4786"/>
      </w:tblGrid>
      <w:tr w:rsidR="00510680" w:rsidRPr="004C1598" w:rsidTr="004C1598">
        <w:tc>
          <w:tcPr>
            <w:tcW w:w="4785" w:type="dxa"/>
          </w:tcPr>
          <w:p w:rsidR="00510680" w:rsidRPr="004C1598" w:rsidRDefault="00510680" w:rsidP="004C159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Глава Копейского городского округа</w:t>
            </w:r>
          </w:p>
          <w:p w:rsidR="00510680" w:rsidRPr="004C1598" w:rsidRDefault="00510680" w:rsidP="004C159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/подпись/</w:t>
            </w:r>
          </w:p>
          <w:p w:rsidR="00510680" w:rsidRPr="004C1598" w:rsidRDefault="00510680" w:rsidP="004C159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Инициалы, фамилия</w:t>
            </w:r>
          </w:p>
        </w:tc>
        <w:tc>
          <w:tcPr>
            <w:tcW w:w="4786" w:type="dxa"/>
          </w:tcPr>
          <w:p w:rsidR="00510680" w:rsidRPr="004C1598" w:rsidRDefault="00510680" w:rsidP="004C1598">
            <w:pPr>
              <w:spacing w:after="0" w:line="240" w:lineRule="auto"/>
              <w:ind w:firstLine="35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Председатель Собрания депутатов</w:t>
            </w:r>
          </w:p>
          <w:p w:rsidR="00510680" w:rsidRPr="004C1598" w:rsidRDefault="00510680" w:rsidP="004C1598">
            <w:pPr>
              <w:spacing w:after="0" w:line="240" w:lineRule="auto"/>
              <w:ind w:firstLine="35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Копейского городского округа</w:t>
            </w:r>
          </w:p>
          <w:p w:rsidR="00510680" w:rsidRPr="004C1598" w:rsidRDefault="00510680" w:rsidP="004C1598">
            <w:pPr>
              <w:spacing w:after="0" w:line="240" w:lineRule="auto"/>
              <w:ind w:firstLine="35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val="en-US" w:eastAsia="en-US"/>
              </w:rPr>
              <w:t>/</w:t>
            </w: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подпись</w:t>
            </w:r>
            <w:r w:rsidRPr="004C1598">
              <w:rPr>
                <w:rFonts w:ascii="Times New Roman" w:hAnsi="Times New Roman"/>
                <w:sz w:val="26"/>
                <w:szCs w:val="26"/>
                <w:lang w:val="en-US" w:eastAsia="en-US"/>
              </w:rPr>
              <w:t>/</w:t>
            </w:r>
          </w:p>
          <w:p w:rsidR="00510680" w:rsidRPr="004C1598" w:rsidRDefault="00510680" w:rsidP="004C1598">
            <w:pPr>
              <w:spacing w:after="0" w:line="240" w:lineRule="auto"/>
              <w:ind w:firstLine="35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Инициалы, фамилия</w:t>
            </w:r>
          </w:p>
        </w:tc>
      </w:tr>
    </w:tbl>
    <w:p w:rsidR="00510680" w:rsidRPr="00972FFC" w:rsidRDefault="00510680" w:rsidP="00156F8A">
      <w:pPr>
        <w:spacing w:after="0" w:line="240" w:lineRule="auto"/>
        <w:ind w:firstLine="284"/>
        <w:rPr>
          <w:rFonts w:ascii="Times New Roman" w:hAnsi="Times New Roman"/>
          <w:sz w:val="26"/>
          <w:szCs w:val="26"/>
        </w:rPr>
      </w:pPr>
    </w:p>
    <w:p w:rsidR="00510680" w:rsidRPr="00972FFC" w:rsidRDefault="00510680" w:rsidP="00227A9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 xml:space="preserve">Печати администрации Копейского городского округа и Собрания депутатов Копейского городского округа </w:t>
      </w:r>
      <w:r>
        <w:rPr>
          <w:rFonts w:ascii="Times New Roman" w:hAnsi="Times New Roman"/>
          <w:sz w:val="26"/>
          <w:szCs w:val="26"/>
        </w:rPr>
        <w:t xml:space="preserve">ставятся </w:t>
      </w:r>
      <w:r w:rsidRPr="00972FFC">
        <w:rPr>
          <w:rFonts w:ascii="Times New Roman" w:hAnsi="Times New Roman"/>
          <w:sz w:val="26"/>
          <w:szCs w:val="26"/>
        </w:rPr>
        <w:t>на правой внутренней стороне обложки, захватывая подписи Главы Копейского городского округа и председателя Собрания депутатов Копейского городского округа соответственно.</w:t>
      </w:r>
    </w:p>
    <w:p w:rsidR="00510680" w:rsidRPr="00972FFC" w:rsidRDefault="00510680" w:rsidP="00227A98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  <w:sectPr w:rsidR="00510680" w:rsidRPr="00972FFC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972FFC" w:rsidRDefault="00510680" w:rsidP="00435144">
      <w:pPr>
        <w:pStyle w:val="HTMLPreformatted"/>
        <w:shd w:val="clear" w:color="auto" w:fill="FFFFFF"/>
        <w:ind w:left="7513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Приложение 11</w:t>
      </w:r>
    </w:p>
    <w:p w:rsidR="00510680" w:rsidRPr="00972FFC" w:rsidRDefault="00510680" w:rsidP="00435144">
      <w:pPr>
        <w:pStyle w:val="HTMLPreformatted"/>
        <w:shd w:val="clear" w:color="auto" w:fill="FFFFFF"/>
        <w:ind w:left="7513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к положению</w:t>
      </w:r>
    </w:p>
    <w:p w:rsidR="00510680" w:rsidRPr="00972FFC" w:rsidRDefault="00510680" w:rsidP="00156F8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156F8A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Образец</w:t>
      </w:r>
      <w:r>
        <w:rPr>
          <w:rFonts w:ascii="Times New Roman" w:hAnsi="Times New Roman"/>
          <w:sz w:val="26"/>
          <w:szCs w:val="26"/>
        </w:rPr>
        <w:t xml:space="preserve"> </w:t>
      </w:r>
      <w:r w:rsidRPr="00972FFC">
        <w:rPr>
          <w:rFonts w:ascii="Times New Roman" w:hAnsi="Times New Roman"/>
          <w:sz w:val="26"/>
          <w:szCs w:val="26"/>
        </w:rPr>
        <w:t xml:space="preserve">удостоверения к почетному знаку </w:t>
      </w:r>
      <w:r w:rsidRPr="00972FFC">
        <w:rPr>
          <w:rFonts w:ascii="Times New Roman" w:hAnsi="Times New Roman"/>
          <w:sz w:val="26"/>
          <w:szCs w:val="26"/>
        </w:rPr>
        <w:br/>
        <w:t>«За заслуги перед Копейском»</w:t>
      </w:r>
    </w:p>
    <w:p w:rsidR="00510680" w:rsidRPr="00972FFC" w:rsidRDefault="00510680" w:rsidP="00156F8A">
      <w:pPr>
        <w:spacing w:after="0"/>
        <w:rPr>
          <w:rFonts w:ascii="Times New Roman" w:hAnsi="Times New Roman"/>
          <w:sz w:val="26"/>
          <w:szCs w:val="26"/>
        </w:rPr>
      </w:pPr>
    </w:p>
    <w:p w:rsidR="00510680" w:rsidRPr="00435144" w:rsidRDefault="00510680" w:rsidP="00435144">
      <w:pPr>
        <w:spacing w:after="0"/>
        <w:rPr>
          <w:rFonts w:ascii="Times New Roman" w:hAnsi="Times New Roman"/>
          <w:sz w:val="26"/>
          <w:szCs w:val="26"/>
        </w:rPr>
      </w:pPr>
      <w:r w:rsidRPr="00435144">
        <w:rPr>
          <w:rFonts w:ascii="Times New Roman" w:hAnsi="Times New Roman"/>
          <w:sz w:val="26"/>
          <w:szCs w:val="26"/>
        </w:rPr>
        <w:t>Лицевая сторона</w:t>
      </w:r>
    </w:p>
    <w:p w:rsidR="00510680" w:rsidRPr="00526838" w:rsidRDefault="00510680" w:rsidP="00435144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0"/>
        <w:gridCol w:w="4996"/>
      </w:tblGrid>
      <w:tr w:rsidR="00510680" w:rsidRPr="004C1598" w:rsidTr="008403E7">
        <w:trPr>
          <w:trHeight w:val="2950"/>
          <w:jc w:val="center"/>
        </w:trPr>
        <w:tc>
          <w:tcPr>
            <w:tcW w:w="4610" w:type="dxa"/>
          </w:tcPr>
          <w:p w:rsidR="00510680" w:rsidRPr="00646759" w:rsidRDefault="00510680" w:rsidP="008403E7">
            <w:pPr>
              <w:spacing w:after="0"/>
              <w:jc w:val="both"/>
              <w:outlineLvl w:val="1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996" w:type="dxa"/>
            <w:vAlign w:val="center"/>
          </w:tcPr>
          <w:p w:rsidR="00510680" w:rsidRPr="00646759" w:rsidRDefault="00510680" w:rsidP="008403E7">
            <w:pPr>
              <w:spacing w:after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46759">
              <w:rPr>
                <w:rFonts w:ascii="Times New Roman" w:hAnsi="Times New Roman"/>
                <w:b/>
                <w:lang w:eastAsia="en-US"/>
              </w:rPr>
              <w:t>ГЕРБ КОПЕЙСКА</w:t>
            </w:r>
          </w:p>
          <w:p w:rsidR="00510680" w:rsidRPr="00646759" w:rsidRDefault="00510680" w:rsidP="008403E7">
            <w:pPr>
              <w:spacing w:after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510680" w:rsidRPr="00646759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b/>
                <w:lang w:eastAsia="en-US"/>
              </w:rPr>
            </w:pPr>
            <w:r w:rsidRPr="00646759">
              <w:rPr>
                <w:rFonts w:ascii="Times New Roman" w:hAnsi="Times New Roman"/>
                <w:b/>
                <w:lang w:eastAsia="en-US"/>
              </w:rPr>
              <w:t>УДОСТОВЕРЕНИЕ</w:t>
            </w:r>
          </w:p>
          <w:p w:rsidR="00510680" w:rsidRPr="00646759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lang w:eastAsia="en-US"/>
              </w:rPr>
            </w:pPr>
            <w:r w:rsidRPr="00646759">
              <w:rPr>
                <w:rFonts w:ascii="Times New Roman" w:hAnsi="Times New Roman"/>
                <w:b/>
                <w:lang w:eastAsia="en-US"/>
              </w:rPr>
              <w:t>«</w:t>
            </w:r>
            <w:r>
              <w:rPr>
                <w:rFonts w:ascii="Times New Roman" w:hAnsi="Times New Roman"/>
                <w:b/>
                <w:lang w:eastAsia="en-US"/>
              </w:rPr>
              <w:t>ЗА ЗАСЛУГИ ПЕРЕД КОПЕЙСКОМ</w:t>
            </w:r>
            <w:r w:rsidRPr="00646759">
              <w:rPr>
                <w:rFonts w:ascii="Times New Roman" w:hAnsi="Times New Roman"/>
                <w:b/>
                <w:lang w:eastAsia="en-US"/>
              </w:rPr>
              <w:t>»</w:t>
            </w:r>
          </w:p>
        </w:tc>
      </w:tr>
    </w:tbl>
    <w:p w:rsidR="00510680" w:rsidRDefault="00510680" w:rsidP="00435144">
      <w:pPr>
        <w:spacing w:after="0"/>
        <w:rPr>
          <w:rFonts w:ascii="Times New Roman" w:hAnsi="Times New Roman"/>
          <w:sz w:val="28"/>
          <w:szCs w:val="28"/>
        </w:rPr>
      </w:pPr>
    </w:p>
    <w:p w:rsidR="00510680" w:rsidRPr="00435144" w:rsidRDefault="00510680" w:rsidP="00435144">
      <w:pPr>
        <w:spacing w:after="0"/>
        <w:rPr>
          <w:rFonts w:ascii="Times New Roman" w:hAnsi="Times New Roman"/>
          <w:sz w:val="26"/>
          <w:szCs w:val="26"/>
        </w:rPr>
      </w:pPr>
      <w:r w:rsidRPr="00435144">
        <w:rPr>
          <w:rFonts w:ascii="Times New Roman" w:hAnsi="Times New Roman"/>
          <w:sz w:val="26"/>
          <w:szCs w:val="26"/>
        </w:rPr>
        <w:t>Внутренняя сторона</w:t>
      </w:r>
    </w:p>
    <w:p w:rsidR="00510680" w:rsidRPr="00526838" w:rsidRDefault="00510680" w:rsidP="00435144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0"/>
        <w:gridCol w:w="4996"/>
      </w:tblGrid>
      <w:tr w:rsidR="00510680" w:rsidRPr="004C1598" w:rsidTr="008403E7">
        <w:trPr>
          <w:trHeight w:val="2950"/>
          <w:jc w:val="center"/>
        </w:trPr>
        <w:tc>
          <w:tcPr>
            <w:tcW w:w="4610" w:type="dxa"/>
          </w:tcPr>
          <w:p w:rsidR="00510680" w:rsidRDefault="00510680" w:rsidP="008403E7">
            <w:pPr>
              <w:spacing w:after="0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  <w:p w:rsidR="00510680" w:rsidRDefault="00510680" w:rsidP="008403E7">
            <w:pPr>
              <w:spacing w:after="0"/>
              <w:jc w:val="both"/>
              <w:outlineLvl w:val="1"/>
              <w:rPr>
                <w:rFonts w:ascii="Times New Roman" w:hAnsi="Times New Roman"/>
                <w:b/>
                <w:lang w:eastAsia="en-US"/>
              </w:rPr>
            </w:pPr>
            <w:r w:rsidRPr="00156F8A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510680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ПОЧЕТНЫЙ ЗНАК</w:t>
            </w:r>
          </w:p>
          <w:p w:rsidR="00510680" w:rsidRPr="00646759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«ЗА ЗАСЛУГИ ПЕРЕД КОПЕЙСКОМ»</w:t>
            </w:r>
          </w:p>
        </w:tc>
        <w:tc>
          <w:tcPr>
            <w:tcW w:w="4996" w:type="dxa"/>
            <w:vAlign w:val="center"/>
          </w:tcPr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64675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УДОСТОВЕРЕНИЕ №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64675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Фамилия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64675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Имя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64675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Отчество</w:t>
            </w:r>
          </w:p>
          <w:p w:rsidR="00510680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награжден(а) почетным знаком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«ЗА ЗАСЛУГИ ПЕРЕД КОПЕЙСКОМ»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</w:p>
          <w:p w:rsidR="00510680" w:rsidRPr="003B12A4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  <w:u w:val="single"/>
                <w:lang w:eastAsia="en-US"/>
              </w:rPr>
            </w:pPr>
            <w:r w:rsidRPr="003B12A4">
              <w:rPr>
                <w:rFonts w:ascii="Times New Roman" w:hAnsi="Times New Roman"/>
                <w:sz w:val="18"/>
                <w:szCs w:val="18"/>
                <w:u w:val="single"/>
                <w:lang w:eastAsia="en-US"/>
              </w:rPr>
              <w:t>Реквизиты нормативного акта о награждении почетным знаком «За заслуги перед Копейском»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</w:p>
          <w:tbl>
            <w:tblPr>
              <w:tblW w:w="0" w:type="auto"/>
              <w:tblLook w:val="00A0"/>
            </w:tblPr>
            <w:tblGrid>
              <w:gridCol w:w="2418"/>
              <w:gridCol w:w="2362"/>
            </w:tblGrid>
            <w:tr w:rsidR="00510680" w:rsidRPr="004C1598" w:rsidTr="004C1598">
              <w:tc>
                <w:tcPr>
                  <w:tcW w:w="2443" w:type="dxa"/>
                </w:tcPr>
                <w:p w:rsidR="00510680" w:rsidRPr="004C1598" w:rsidRDefault="00510680" w:rsidP="004C1598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Глава Копейского городского округа</w:t>
                  </w:r>
                </w:p>
                <w:p w:rsidR="00510680" w:rsidRPr="004C1598" w:rsidRDefault="00510680" w:rsidP="004C1598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/подпись/ Инициалы, фамилия</w:t>
                  </w:r>
                </w:p>
              </w:tc>
              <w:tc>
                <w:tcPr>
                  <w:tcW w:w="2383" w:type="dxa"/>
                </w:tcPr>
                <w:p w:rsidR="00510680" w:rsidRPr="004C1598" w:rsidRDefault="00510680" w:rsidP="004C1598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Председатель Собрания депутатов Копейского городского округа</w:t>
                  </w:r>
                </w:p>
                <w:p w:rsidR="00510680" w:rsidRPr="004C1598" w:rsidRDefault="00510680" w:rsidP="004C1598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4C1598">
                    <w:rPr>
                      <w:rFonts w:ascii="Times New Roman" w:hAnsi="Times New Roman"/>
                      <w:sz w:val="16"/>
                      <w:szCs w:val="16"/>
                      <w:lang w:val="en-US" w:eastAsia="en-US"/>
                    </w:rPr>
                    <w:t>/</w:t>
                  </w: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подпись</w:t>
                  </w:r>
                  <w:r w:rsidRPr="004C1598">
                    <w:rPr>
                      <w:rFonts w:ascii="Times New Roman" w:hAnsi="Times New Roman"/>
                      <w:sz w:val="16"/>
                      <w:szCs w:val="16"/>
                      <w:lang w:val="en-US" w:eastAsia="en-US"/>
                    </w:rPr>
                    <w:t xml:space="preserve">/ </w:t>
                  </w: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инициалы, фамилия</w:t>
                  </w:r>
                </w:p>
              </w:tc>
            </w:tr>
          </w:tbl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lang w:eastAsia="en-US"/>
              </w:rPr>
            </w:pPr>
          </w:p>
        </w:tc>
      </w:tr>
    </w:tbl>
    <w:p w:rsidR="00510680" w:rsidRPr="00972FFC" w:rsidRDefault="00510680" w:rsidP="000A0AA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  <w:sectPr w:rsidR="00510680" w:rsidRPr="00972FFC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3B12A4" w:rsidRDefault="00510680" w:rsidP="003B12A4">
      <w:pPr>
        <w:spacing w:after="0" w:line="240" w:lineRule="auto"/>
        <w:ind w:left="7513"/>
        <w:jc w:val="both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>Приложение 12</w:t>
      </w:r>
      <w:r w:rsidRPr="003B12A4">
        <w:rPr>
          <w:rFonts w:ascii="Times New Roman" w:hAnsi="Times New Roman"/>
          <w:sz w:val="26"/>
          <w:szCs w:val="26"/>
        </w:rPr>
        <w:br/>
        <w:t>к Положению</w:t>
      </w:r>
    </w:p>
    <w:p w:rsidR="00510680" w:rsidRPr="00D310F2" w:rsidRDefault="00510680" w:rsidP="00435144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510680" w:rsidRPr="00597508" w:rsidRDefault="00510680" w:rsidP="00435144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</w:rPr>
      </w:pPr>
      <w:r w:rsidRPr="00597508">
        <w:rPr>
          <w:rFonts w:ascii="Times New Roman" w:hAnsi="Times New Roman"/>
          <w:sz w:val="26"/>
          <w:szCs w:val="26"/>
        </w:rPr>
        <w:t xml:space="preserve">Описание удостоверения к почетному знаку </w:t>
      </w:r>
      <w:r w:rsidRPr="00597508">
        <w:rPr>
          <w:rFonts w:ascii="Times New Roman" w:hAnsi="Times New Roman"/>
          <w:sz w:val="26"/>
          <w:szCs w:val="26"/>
        </w:rPr>
        <w:br/>
        <w:t xml:space="preserve">«За заслуги перед Копейском» </w:t>
      </w:r>
      <w:r w:rsidRPr="00597508">
        <w:rPr>
          <w:rFonts w:ascii="Times New Roman" w:hAnsi="Times New Roman"/>
          <w:sz w:val="26"/>
          <w:szCs w:val="26"/>
        </w:rPr>
        <w:br/>
        <w:t>для предприятий, учреждений, организаций</w:t>
      </w:r>
    </w:p>
    <w:p w:rsidR="00510680" w:rsidRPr="003B12A4" w:rsidRDefault="00510680" w:rsidP="00435144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10680" w:rsidRPr="003B12A4" w:rsidRDefault="00510680" w:rsidP="0043514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>Удостоверение к знаку «За заслуги перед Копейском» представляет собой двухстраничную книжку из бумаги розового цвета, наклеенную на плотное складывающееся пополам основание, обтянутое кожей красного цвета. Размеры сложенного удостоверения ― 9,5</w:t>
      </w:r>
      <w:r w:rsidRPr="003B12A4">
        <w:rPr>
          <w:rFonts w:ascii="Times New Roman" w:hAnsi="Times New Roman"/>
          <w:sz w:val="26"/>
          <w:szCs w:val="26"/>
          <w:lang w:val="en-US"/>
        </w:rPr>
        <w:t>x</w:t>
      </w:r>
      <w:r w:rsidRPr="003B12A4">
        <w:rPr>
          <w:rFonts w:ascii="Times New Roman" w:hAnsi="Times New Roman"/>
          <w:sz w:val="26"/>
          <w:szCs w:val="26"/>
        </w:rPr>
        <w:t xml:space="preserve">6,5см. </w:t>
      </w:r>
    </w:p>
    <w:p w:rsidR="00510680" w:rsidRPr="003B12A4" w:rsidRDefault="00510680" w:rsidP="0043514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>На лицевой стороне нанесены контурное изображение герба города Копейска и надпись золотистого цвета в две строки: «УДОСТОВЕРЕНИЕ «ЗА ЗАСЛУГИ ПЕРЕД КОПЕЙСКОМ».</w:t>
      </w:r>
    </w:p>
    <w:p w:rsidR="00510680" w:rsidRPr="003B12A4" w:rsidRDefault="00510680" w:rsidP="0043514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 xml:space="preserve">На левой стороне внутреннего разворота расположено изображение знака «За заслуги перед Копейском». </w:t>
      </w:r>
    </w:p>
    <w:p w:rsidR="00510680" w:rsidRPr="003B12A4" w:rsidRDefault="00510680" w:rsidP="0043514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>На правой стороне внутреннего разворота размещается текст следующего содержания:</w:t>
      </w:r>
    </w:p>
    <w:p w:rsidR="00510680" w:rsidRPr="003B12A4" w:rsidRDefault="00510680" w:rsidP="0043514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>На правой стороне внутреннего разворота размещается текст следующего содержания:</w:t>
      </w:r>
    </w:p>
    <w:p w:rsidR="00510680" w:rsidRPr="003B12A4" w:rsidRDefault="00510680" w:rsidP="00435144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510680" w:rsidRPr="003B12A4" w:rsidRDefault="00510680" w:rsidP="00435144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>Удостоверение №</w:t>
      </w:r>
    </w:p>
    <w:p w:rsidR="00510680" w:rsidRPr="003B12A4" w:rsidRDefault="00510680" w:rsidP="00435144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  <w:u w:val="single"/>
        </w:rPr>
      </w:pPr>
      <w:r w:rsidRPr="003B12A4">
        <w:rPr>
          <w:rFonts w:ascii="Times New Roman" w:hAnsi="Times New Roman"/>
          <w:sz w:val="26"/>
          <w:szCs w:val="26"/>
          <w:u w:val="single"/>
        </w:rPr>
        <w:t>Наименование предприятия (учреждения, организации)</w:t>
      </w:r>
    </w:p>
    <w:p w:rsidR="00510680" w:rsidRPr="003B12A4" w:rsidRDefault="00510680" w:rsidP="00435144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>награжден(а)</w:t>
      </w:r>
      <w:r>
        <w:rPr>
          <w:rFonts w:ascii="Times New Roman" w:hAnsi="Times New Roman"/>
          <w:sz w:val="26"/>
          <w:szCs w:val="26"/>
        </w:rPr>
        <w:t>,(о)</w:t>
      </w:r>
      <w:r w:rsidRPr="003B12A4">
        <w:rPr>
          <w:rFonts w:ascii="Times New Roman" w:hAnsi="Times New Roman"/>
          <w:sz w:val="26"/>
          <w:szCs w:val="26"/>
        </w:rPr>
        <w:t xml:space="preserve"> почетным знаком</w:t>
      </w:r>
    </w:p>
    <w:p w:rsidR="00510680" w:rsidRPr="003B12A4" w:rsidRDefault="00510680" w:rsidP="00435144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>«ЗА ЗАСЛУГИ ПЕРЕД КОПЕЙСКОМ»</w:t>
      </w:r>
    </w:p>
    <w:p w:rsidR="00510680" w:rsidRPr="003B12A4" w:rsidRDefault="00510680" w:rsidP="00435144">
      <w:pPr>
        <w:spacing w:after="0" w:line="240" w:lineRule="auto"/>
        <w:ind w:firstLine="284"/>
        <w:jc w:val="center"/>
        <w:rPr>
          <w:rFonts w:ascii="Times New Roman" w:hAnsi="Times New Roman"/>
          <w:sz w:val="26"/>
          <w:szCs w:val="26"/>
          <w:u w:val="single"/>
        </w:rPr>
      </w:pPr>
      <w:r w:rsidRPr="003B12A4">
        <w:rPr>
          <w:rFonts w:ascii="Times New Roman" w:hAnsi="Times New Roman"/>
          <w:sz w:val="26"/>
          <w:szCs w:val="26"/>
          <w:u w:val="single"/>
        </w:rPr>
        <w:t xml:space="preserve">Реквизиты нормативного акта о награждении почетным знаком </w:t>
      </w:r>
      <w:r w:rsidRPr="003B12A4">
        <w:rPr>
          <w:rFonts w:ascii="Times New Roman" w:hAnsi="Times New Roman"/>
          <w:sz w:val="26"/>
          <w:szCs w:val="26"/>
          <w:u w:val="single"/>
        </w:rPr>
        <w:br/>
        <w:t>«За заслуги перед Копейском»</w:t>
      </w:r>
    </w:p>
    <w:tbl>
      <w:tblPr>
        <w:tblW w:w="0" w:type="auto"/>
        <w:tblLook w:val="00A0"/>
      </w:tblPr>
      <w:tblGrid>
        <w:gridCol w:w="4785"/>
        <w:gridCol w:w="4786"/>
      </w:tblGrid>
      <w:tr w:rsidR="00510680" w:rsidRPr="004C1598" w:rsidTr="004C1598">
        <w:tc>
          <w:tcPr>
            <w:tcW w:w="4785" w:type="dxa"/>
          </w:tcPr>
          <w:p w:rsidR="00510680" w:rsidRPr="004C1598" w:rsidRDefault="00510680" w:rsidP="004C159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Глава Копейского городского округа</w:t>
            </w:r>
          </w:p>
          <w:p w:rsidR="00510680" w:rsidRPr="004C1598" w:rsidRDefault="00510680" w:rsidP="004C159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/подпись/</w:t>
            </w:r>
          </w:p>
          <w:p w:rsidR="00510680" w:rsidRPr="004C1598" w:rsidRDefault="00510680" w:rsidP="004C159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Инициалы, фамилия</w:t>
            </w:r>
          </w:p>
        </w:tc>
        <w:tc>
          <w:tcPr>
            <w:tcW w:w="4786" w:type="dxa"/>
          </w:tcPr>
          <w:p w:rsidR="00510680" w:rsidRPr="004C1598" w:rsidRDefault="00510680" w:rsidP="004C1598">
            <w:pPr>
              <w:spacing w:after="0" w:line="240" w:lineRule="auto"/>
              <w:ind w:firstLine="35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Председатель Собрания депутатов</w:t>
            </w:r>
          </w:p>
          <w:p w:rsidR="00510680" w:rsidRPr="004C1598" w:rsidRDefault="00510680" w:rsidP="004C1598">
            <w:pPr>
              <w:spacing w:after="0" w:line="240" w:lineRule="auto"/>
              <w:ind w:firstLine="35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Копейского городского округа</w:t>
            </w:r>
          </w:p>
          <w:p w:rsidR="00510680" w:rsidRPr="004C1598" w:rsidRDefault="00510680" w:rsidP="004C1598">
            <w:pPr>
              <w:spacing w:after="0" w:line="240" w:lineRule="auto"/>
              <w:ind w:firstLine="35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val="en-US" w:eastAsia="en-US"/>
              </w:rPr>
              <w:t>/</w:t>
            </w: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подпись</w:t>
            </w:r>
            <w:r w:rsidRPr="004C1598">
              <w:rPr>
                <w:rFonts w:ascii="Times New Roman" w:hAnsi="Times New Roman"/>
                <w:sz w:val="26"/>
                <w:szCs w:val="26"/>
                <w:lang w:val="en-US" w:eastAsia="en-US"/>
              </w:rPr>
              <w:t>/</w:t>
            </w:r>
          </w:p>
          <w:p w:rsidR="00510680" w:rsidRPr="004C1598" w:rsidRDefault="00510680" w:rsidP="004C1598">
            <w:pPr>
              <w:spacing w:after="0" w:line="240" w:lineRule="auto"/>
              <w:ind w:firstLine="35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C1598">
              <w:rPr>
                <w:rFonts w:ascii="Times New Roman" w:hAnsi="Times New Roman"/>
                <w:sz w:val="26"/>
                <w:szCs w:val="26"/>
                <w:lang w:eastAsia="en-US"/>
              </w:rPr>
              <w:t>Инициалы, фамилия</w:t>
            </w:r>
          </w:p>
        </w:tc>
      </w:tr>
    </w:tbl>
    <w:p w:rsidR="00510680" w:rsidRPr="003B12A4" w:rsidRDefault="00510680" w:rsidP="00435144">
      <w:pPr>
        <w:spacing w:after="0" w:line="240" w:lineRule="auto"/>
        <w:ind w:firstLine="284"/>
        <w:rPr>
          <w:rFonts w:ascii="Times New Roman" w:hAnsi="Times New Roman"/>
          <w:sz w:val="26"/>
          <w:szCs w:val="26"/>
        </w:rPr>
      </w:pPr>
    </w:p>
    <w:p w:rsidR="00510680" w:rsidRPr="003B12A4" w:rsidRDefault="00510680" w:rsidP="0043514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>Печати администрации Копейского городского округа и Собрания депутатов Копейского городского округа ставятся на правой внутренней стороне обложки, захватывая подписи Главы Копейского городского округа и председателя Собрания депутатов Копейского городского округа соответственно.</w:t>
      </w:r>
    </w:p>
    <w:p w:rsidR="00510680" w:rsidRPr="003B12A4" w:rsidRDefault="00510680" w:rsidP="00E52968">
      <w:pPr>
        <w:pStyle w:val="HTMLPreformatted"/>
        <w:shd w:val="clear" w:color="auto" w:fill="FFFFFF"/>
        <w:jc w:val="right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Pr="003B12A4" w:rsidRDefault="00510680" w:rsidP="00E52968">
      <w:pPr>
        <w:pStyle w:val="HTMLPreformatted"/>
        <w:shd w:val="clear" w:color="auto" w:fill="FFFFFF"/>
        <w:jc w:val="right"/>
        <w:textAlignment w:val="baseline"/>
        <w:rPr>
          <w:rFonts w:ascii="Times New Roman" w:hAnsi="Times New Roman" w:cs="Times New Roman"/>
          <w:sz w:val="26"/>
          <w:szCs w:val="26"/>
        </w:rPr>
        <w:sectPr w:rsidR="00510680" w:rsidRPr="003B12A4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D310F2" w:rsidRDefault="00510680" w:rsidP="00435144">
      <w:pPr>
        <w:pStyle w:val="HTMLPreformatted"/>
        <w:shd w:val="clear" w:color="auto" w:fill="FFFFFF"/>
        <w:ind w:left="765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310F2">
        <w:rPr>
          <w:rFonts w:ascii="Times New Roman" w:hAnsi="Times New Roman" w:cs="Times New Roman"/>
          <w:sz w:val="24"/>
          <w:szCs w:val="24"/>
        </w:rPr>
        <w:t>Приложение 13</w:t>
      </w:r>
    </w:p>
    <w:p w:rsidR="00510680" w:rsidRPr="00D310F2" w:rsidRDefault="00510680" w:rsidP="00597508">
      <w:pPr>
        <w:pStyle w:val="HTMLPreformatted"/>
        <w:shd w:val="clear" w:color="auto" w:fill="FFFFFF"/>
        <w:ind w:left="765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310F2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D310F2">
        <w:rPr>
          <w:rFonts w:ascii="Times New Roman" w:hAnsi="Times New Roman" w:cs="Times New Roman"/>
          <w:sz w:val="24"/>
          <w:szCs w:val="24"/>
        </w:rPr>
        <w:t>оложению</w:t>
      </w:r>
    </w:p>
    <w:p w:rsidR="00510680" w:rsidRPr="00D310F2" w:rsidRDefault="00510680" w:rsidP="005975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0680" w:rsidRPr="003B12A4" w:rsidRDefault="00510680" w:rsidP="0059750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 xml:space="preserve">Образец удостоверения к почетному знаку </w:t>
      </w:r>
      <w:r w:rsidRPr="003B12A4">
        <w:rPr>
          <w:rFonts w:ascii="Times New Roman" w:hAnsi="Times New Roman"/>
          <w:sz w:val="26"/>
          <w:szCs w:val="26"/>
        </w:rPr>
        <w:br/>
        <w:t xml:space="preserve">«За заслуги перед Копейском» </w:t>
      </w:r>
      <w:r w:rsidRPr="003B12A4">
        <w:rPr>
          <w:rFonts w:ascii="Times New Roman" w:hAnsi="Times New Roman"/>
          <w:sz w:val="26"/>
          <w:szCs w:val="26"/>
        </w:rPr>
        <w:br/>
        <w:t>для предприятий, учреждений, организаций</w:t>
      </w:r>
    </w:p>
    <w:p w:rsidR="00510680" w:rsidRPr="003B12A4" w:rsidRDefault="00510680" w:rsidP="005975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10680" w:rsidRPr="003B12A4" w:rsidRDefault="00510680" w:rsidP="0059750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>Лицевая сторона</w:t>
      </w:r>
    </w:p>
    <w:p w:rsidR="00510680" w:rsidRPr="00526838" w:rsidRDefault="00510680" w:rsidP="00435144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0"/>
        <w:gridCol w:w="4996"/>
      </w:tblGrid>
      <w:tr w:rsidR="00510680" w:rsidRPr="004C1598" w:rsidTr="008403E7">
        <w:trPr>
          <w:trHeight w:val="2950"/>
          <w:jc w:val="center"/>
        </w:trPr>
        <w:tc>
          <w:tcPr>
            <w:tcW w:w="4610" w:type="dxa"/>
          </w:tcPr>
          <w:p w:rsidR="00510680" w:rsidRPr="00646759" w:rsidRDefault="00510680" w:rsidP="008403E7">
            <w:pPr>
              <w:spacing w:after="0"/>
              <w:jc w:val="both"/>
              <w:outlineLvl w:val="1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4996" w:type="dxa"/>
            <w:vAlign w:val="center"/>
          </w:tcPr>
          <w:p w:rsidR="00510680" w:rsidRPr="00646759" w:rsidRDefault="00510680" w:rsidP="008403E7">
            <w:pPr>
              <w:spacing w:after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46759">
              <w:rPr>
                <w:rFonts w:ascii="Times New Roman" w:hAnsi="Times New Roman"/>
                <w:b/>
                <w:lang w:eastAsia="en-US"/>
              </w:rPr>
              <w:t>ГЕРБ КОПЕЙСКА</w:t>
            </w:r>
          </w:p>
          <w:p w:rsidR="00510680" w:rsidRPr="00646759" w:rsidRDefault="00510680" w:rsidP="008403E7">
            <w:pPr>
              <w:spacing w:after="0"/>
              <w:jc w:val="center"/>
              <w:rPr>
                <w:rFonts w:ascii="Times New Roman" w:hAnsi="Times New Roman"/>
                <w:b/>
                <w:lang w:eastAsia="en-US"/>
              </w:rPr>
            </w:pPr>
          </w:p>
          <w:p w:rsidR="00510680" w:rsidRPr="00646759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b/>
                <w:lang w:eastAsia="en-US"/>
              </w:rPr>
            </w:pPr>
            <w:r w:rsidRPr="00646759">
              <w:rPr>
                <w:rFonts w:ascii="Times New Roman" w:hAnsi="Times New Roman"/>
                <w:b/>
                <w:lang w:eastAsia="en-US"/>
              </w:rPr>
              <w:t>УДОСТОВЕРЕНИЕ</w:t>
            </w:r>
          </w:p>
          <w:p w:rsidR="00510680" w:rsidRPr="00646759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lang w:eastAsia="en-US"/>
              </w:rPr>
            </w:pPr>
            <w:r w:rsidRPr="00646759">
              <w:rPr>
                <w:rFonts w:ascii="Times New Roman" w:hAnsi="Times New Roman"/>
                <w:b/>
                <w:lang w:eastAsia="en-US"/>
              </w:rPr>
              <w:t>«</w:t>
            </w:r>
            <w:r>
              <w:rPr>
                <w:rFonts w:ascii="Times New Roman" w:hAnsi="Times New Roman"/>
                <w:b/>
                <w:lang w:eastAsia="en-US"/>
              </w:rPr>
              <w:t>ЗА ЗАСЛУГИ ПЕРЕД КОПЕЙСКОМ</w:t>
            </w:r>
            <w:r w:rsidRPr="00646759">
              <w:rPr>
                <w:rFonts w:ascii="Times New Roman" w:hAnsi="Times New Roman"/>
                <w:b/>
                <w:lang w:eastAsia="en-US"/>
              </w:rPr>
              <w:t>»</w:t>
            </w:r>
          </w:p>
        </w:tc>
      </w:tr>
    </w:tbl>
    <w:p w:rsidR="00510680" w:rsidRDefault="00510680" w:rsidP="00435144">
      <w:pPr>
        <w:spacing w:after="0"/>
        <w:rPr>
          <w:rFonts w:ascii="Times New Roman" w:hAnsi="Times New Roman"/>
          <w:sz w:val="28"/>
          <w:szCs w:val="28"/>
        </w:rPr>
      </w:pPr>
    </w:p>
    <w:p w:rsidR="00510680" w:rsidRPr="003B12A4" w:rsidRDefault="00510680" w:rsidP="00435144">
      <w:pPr>
        <w:spacing w:after="0"/>
        <w:rPr>
          <w:rFonts w:ascii="Times New Roman" w:hAnsi="Times New Roman"/>
          <w:sz w:val="26"/>
          <w:szCs w:val="26"/>
        </w:rPr>
      </w:pPr>
      <w:r w:rsidRPr="003B12A4">
        <w:rPr>
          <w:rFonts w:ascii="Times New Roman" w:hAnsi="Times New Roman"/>
          <w:sz w:val="26"/>
          <w:szCs w:val="26"/>
        </w:rPr>
        <w:t>Внутренняя сторона</w:t>
      </w:r>
    </w:p>
    <w:p w:rsidR="00510680" w:rsidRPr="00526838" w:rsidRDefault="00510680" w:rsidP="00435144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0"/>
        <w:gridCol w:w="4996"/>
      </w:tblGrid>
      <w:tr w:rsidR="00510680" w:rsidRPr="004C1598" w:rsidTr="008403E7">
        <w:trPr>
          <w:trHeight w:val="2950"/>
          <w:jc w:val="center"/>
        </w:trPr>
        <w:tc>
          <w:tcPr>
            <w:tcW w:w="4610" w:type="dxa"/>
          </w:tcPr>
          <w:p w:rsidR="00510680" w:rsidRPr="00646759" w:rsidRDefault="00510680" w:rsidP="008403E7">
            <w:pPr>
              <w:spacing w:after="0"/>
              <w:jc w:val="both"/>
              <w:outlineLvl w:val="1"/>
              <w:rPr>
                <w:rFonts w:ascii="Times New Roman" w:hAnsi="Times New Roman"/>
                <w:lang w:eastAsia="en-US"/>
              </w:rPr>
            </w:pPr>
            <w:r w:rsidRPr="00156F8A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510680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b/>
                <w:lang w:eastAsia="en-US"/>
              </w:rPr>
            </w:pPr>
          </w:p>
          <w:p w:rsidR="00510680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ПОЧЕТНЫЙ ЗНАК</w:t>
            </w:r>
          </w:p>
          <w:p w:rsidR="00510680" w:rsidRPr="00646759" w:rsidRDefault="00510680" w:rsidP="008403E7">
            <w:pPr>
              <w:spacing w:after="0"/>
              <w:jc w:val="center"/>
              <w:outlineLvl w:val="1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«ЗА ЗАСЛУГИ ПЕРЕД КОПЕЙСКОМ»</w:t>
            </w:r>
          </w:p>
        </w:tc>
        <w:tc>
          <w:tcPr>
            <w:tcW w:w="4996" w:type="dxa"/>
            <w:vAlign w:val="center"/>
          </w:tcPr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646759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УДОСТОВЕРЕНИЕ №</w:t>
            </w:r>
          </w:p>
          <w:p w:rsidR="00510680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Наименование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 xml:space="preserve">предприятия, (учреждения, организации) </w:t>
            </w:r>
          </w:p>
          <w:p w:rsidR="00510680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награжден(а),(о) почетным знаком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«ЗА ЗАСЛУГИ ПЕРЕД КОПЕЙСКОМ»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</w:p>
          <w:p w:rsidR="00510680" w:rsidRPr="003B12A4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18"/>
                <w:szCs w:val="18"/>
                <w:u w:val="single"/>
                <w:lang w:eastAsia="en-US"/>
              </w:rPr>
            </w:pPr>
            <w:r w:rsidRPr="003B12A4">
              <w:rPr>
                <w:rFonts w:ascii="Times New Roman" w:hAnsi="Times New Roman"/>
                <w:sz w:val="18"/>
                <w:szCs w:val="18"/>
                <w:u w:val="single"/>
                <w:lang w:eastAsia="en-US"/>
              </w:rPr>
              <w:t>Реквизиты нормативного акта о награждении почетным знаком «За заслуги перед Копейском»</w:t>
            </w:r>
          </w:p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</w:p>
          <w:tbl>
            <w:tblPr>
              <w:tblW w:w="0" w:type="auto"/>
              <w:tblLook w:val="00A0"/>
            </w:tblPr>
            <w:tblGrid>
              <w:gridCol w:w="2424"/>
              <w:gridCol w:w="2356"/>
            </w:tblGrid>
            <w:tr w:rsidR="00510680" w:rsidRPr="004C1598" w:rsidTr="004C1598">
              <w:tc>
                <w:tcPr>
                  <w:tcW w:w="2443" w:type="dxa"/>
                </w:tcPr>
                <w:p w:rsidR="00510680" w:rsidRPr="004C1598" w:rsidRDefault="00510680" w:rsidP="004C1598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Глава Копейского городского округа</w:t>
                  </w:r>
                </w:p>
                <w:p w:rsidR="00510680" w:rsidRPr="004C1598" w:rsidRDefault="00510680" w:rsidP="004C1598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/подпись/инициалы, фамилия</w:t>
                  </w:r>
                </w:p>
              </w:tc>
              <w:tc>
                <w:tcPr>
                  <w:tcW w:w="2383" w:type="dxa"/>
                </w:tcPr>
                <w:p w:rsidR="00510680" w:rsidRPr="004C1598" w:rsidRDefault="00510680" w:rsidP="004C1598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Председатель Собрания депутатов Копейского городского округа</w:t>
                  </w:r>
                </w:p>
                <w:p w:rsidR="00510680" w:rsidRPr="004C1598" w:rsidRDefault="00510680" w:rsidP="004C1598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4C1598">
                    <w:rPr>
                      <w:rFonts w:ascii="Times New Roman" w:hAnsi="Times New Roman"/>
                      <w:sz w:val="16"/>
                      <w:szCs w:val="16"/>
                      <w:lang w:val="en-US" w:eastAsia="en-US"/>
                    </w:rPr>
                    <w:t>/</w:t>
                  </w: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подпись</w:t>
                  </w:r>
                  <w:r w:rsidRPr="004C1598">
                    <w:rPr>
                      <w:rFonts w:ascii="Times New Roman" w:hAnsi="Times New Roman"/>
                      <w:sz w:val="16"/>
                      <w:szCs w:val="16"/>
                      <w:lang w:val="en-US" w:eastAsia="en-US"/>
                    </w:rPr>
                    <w:t xml:space="preserve">/ </w:t>
                  </w:r>
                  <w:r w:rsidRPr="004C1598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инициалы, фамилия</w:t>
                  </w:r>
                </w:p>
              </w:tc>
            </w:tr>
          </w:tbl>
          <w:p w:rsidR="00510680" w:rsidRPr="00646759" w:rsidRDefault="00510680" w:rsidP="008403E7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lang w:eastAsia="en-US"/>
              </w:rPr>
            </w:pPr>
          </w:p>
        </w:tc>
      </w:tr>
    </w:tbl>
    <w:p w:rsidR="00510680" w:rsidRDefault="00510680" w:rsidP="00E52968">
      <w:pPr>
        <w:pStyle w:val="HTMLPreformatted"/>
        <w:shd w:val="clear" w:color="auto" w:fill="FFFFFF"/>
        <w:jc w:val="right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10680" w:rsidRDefault="00510680" w:rsidP="00E52968">
      <w:pPr>
        <w:pStyle w:val="HTMLPreformatted"/>
        <w:shd w:val="clear" w:color="auto" w:fill="FFFFFF"/>
        <w:jc w:val="right"/>
        <w:textAlignment w:val="baseline"/>
        <w:rPr>
          <w:rFonts w:ascii="Times New Roman" w:hAnsi="Times New Roman" w:cs="Times New Roman"/>
          <w:sz w:val="26"/>
          <w:szCs w:val="26"/>
        </w:rPr>
        <w:sectPr w:rsidR="00510680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972FFC" w:rsidRDefault="00510680" w:rsidP="003B12A4">
      <w:pPr>
        <w:pStyle w:val="HTMLPreformatted"/>
        <w:shd w:val="clear" w:color="auto" w:fill="FFFFFF"/>
        <w:ind w:left="7513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Приложение 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972FFC">
        <w:rPr>
          <w:rFonts w:ascii="Times New Roman" w:hAnsi="Times New Roman" w:cs="Times New Roman"/>
          <w:sz w:val="26"/>
          <w:szCs w:val="26"/>
        </w:rPr>
        <w:br/>
        <w:t>к Положению</w:t>
      </w:r>
    </w:p>
    <w:p w:rsidR="00510680" w:rsidRPr="00972FFC" w:rsidRDefault="00510680" w:rsidP="003B12A4">
      <w:pPr>
        <w:spacing w:after="0" w:line="240" w:lineRule="auto"/>
        <w:ind w:left="7513"/>
        <w:jc w:val="both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E5296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Описание почетного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972FFC">
        <w:rPr>
          <w:rFonts w:ascii="Times New Roman" w:hAnsi="Times New Roman"/>
          <w:sz w:val="26"/>
          <w:szCs w:val="26"/>
        </w:rPr>
        <w:t>знака</w:t>
      </w:r>
    </w:p>
    <w:p w:rsidR="00510680" w:rsidRPr="00972FFC" w:rsidRDefault="00510680" w:rsidP="00E5296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«За заслуги перед Копейском»</w:t>
      </w:r>
    </w:p>
    <w:p w:rsidR="00510680" w:rsidRPr="00972FFC" w:rsidRDefault="00510680" w:rsidP="00E5296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DA5A9F">
      <w:pPr>
        <w:pStyle w:val="ListParagraph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 xml:space="preserve">Основным элементом почетного знака «За заслуги перед Копейском» является герб города Копейска, окруженный справа лавровой ветвью, справа – дубовой, внизу перевитый красной лентой с рельефной надписью: «ЗА ЗАСЛУГИ ПЕРЕД КОПЕЙСКОМ». Венчает герб пятизубцовая башенная корона. Размер знака </w:t>
      </w:r>
      <w:r>
        <w:rPr>
          <w:rFonts w:ascii="Times New Roman" w:hAnsi="Times New Roman"/>
          <w:sz w:val="26"/>
          <w:szCs w:val="26"/>
        </w:rPr>
        <w:t>39</w:t>
      </w:r>
      <w:r w:rsidRPr="00972FFC">
        <w:rPr>
          <w:rFonts w:ascii="Times New Roman" w:hAnsi="Times New Roman"/>
          <w:sz w:val="26"/>
          <w:szCs w:val="26"/>
        </w:rPr>
        <w:t>×2</w:t>
      </w:r>
      <w:r>
        <w:rPr>
          <w:rFonts w:ascii="Times New Roman" w:hAnsi="Times New Roman"/>
          <w:sz w:val="26"/>
          <w:szCs w:val="26"/>
        </w:rPr>
        <w:t>8</w:t>
      </w:r>
      <w:r w:rsidRPr="00972FFC">
        <w:rPr>
          <w:rFonts w:ascii="Times New Roman" w:hAnsi="Times New Roman"/>
          <w:sz w:val="26"/>
          <w:szCs w:val="26"/>
        </w:rPr>
        <w:t xml:space="preserve"> мм; размер герба 18×16 мм; общая толщина 2,</w:t>
      </w:r>
      <w:r>
        <w:rPr>
          <w:rFonts w:ascii="Times New Roman" w:hAnsi="Times New Roman"/>
          <w:sz w:val="26"/>
          <w:szCs w:val="26"/>
        </w:rPr>
        <w:t>5</w:t>
      </w:r>
      <w:r w:rsidRPr="00972FFC">
        <w:rPr>
          <w:rFonts w:ascii="Times New Roman" w:hAnsi="Times New Roman"/>
          <w:sz w:val="26"/>
          <w:szCs w:val="26"/>
        </w:rPr>
        <w:t>-4 мм. Материал знака – бронзовый сплав (тяжелый металл); исполнение – объемно-рельефная штамповка; покрытие тонированных лаком, герб покрыт многоцветными эмалями.</w:t>
      </w:r>
    </w:p>
    <w:p w:rsidR="00510680" w:rsidRPr="00972FFC" w:rsidRDefault="00510680" w:rsidP="00DA5A9F">
      <w:pPr>
        <w:pStyle w:val="ListParagraph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Почетный знак «За заслуги перед Копейском» носится на правой стороне груди и располагается ниже государственных наград Российской Федерации, СССР и РСФСР, ведомственных и региональных наград, нагрудного знака к званию «Почетный гражданин города Копейска».</w:t>
      </w:r>
    </w:p>
    <w:p w:rsidR="00510680" w:rsidRPr="00972FFC" w:rsidRDefault="00510680" w:rsidP="00227A98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E5296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0A0AA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  <w:sectPr w:rsidR="00510680" w:rsidRPr="00972FFC" w:rsidSect="00265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0680" w:rsidRPr="00972FFC" w:rsidRDefault="00510680" w:rsidP="004F396E">
      <w:pPr>
        <w:pStyle w:val="HTMLPreformatted"/>
        <w:shd w:val="clear" w:color="auto" w:fill="FFFFFF"/>
        <w:ind w:left="7513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72FFC">
        <w:rPr>
          <w:rFonts w:ascii="Times New Roman" w:hAnsi="Times New Roman" w:cs="Times New Roman"/>
          <w:sz w:val="26"/>
          <w:szCs w:val="26"/>
        </w:rPr>
        <w:t>Приложение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72FFC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972FFC">
        <w:rPr>
          <w:rFonts w:ascii="Times New Roman" w:hAnsi="Times New Roman" w:cs="Times New Roman"/>
          <w:sz w:val="26"/>
          <w:szCs w:val="26"/>
        </w:rPr>
        <w:br/>
        <w:t>к Положению</w:t>
      </w:r>
    </w:p>
    <w:p w:rsidR="00510680" w:rsidRPr="00972FFC" w:rsidRDefault="00510680" w:rsidP="00E5296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10680" w:rsidRPr="00972FFC" w:rsidRDefault="00510680" w:rsidP="00E5296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Изображение почетного знака</w:t>
      </w:r>
    </w:p>
    <w:p w:rsidR="00510680" w:rsidRPr="00972FFC" w:rsidRDefault="00510680" w:rsidP="00E5296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t>«За заслуги перед Копейском»</w:t>
      </w:r>
    </w:p>
    <w:p w:rsidR="00510680" w:rsidRPr="00972FFC" w:rsidRDefault="00510680" w:rsidP="000A0AA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72FFC">
        <w:rPr>
          <w:rFonts w:ascii="Times New Roman" w:hAnsi="Times New Roman"/>
          <w:sz w:val="26"/>
          <w:szCs w:val="26"/>
        </w:rPr>
        <w:object w:dxaOrig="15" w:dyaOrig="15">
          <v:shape id="_x0000_i1026" type="#_x0000_t75" style="width:1.2pt;height:1.2pt" o:ole="">
            <v:imagedata r:id="rId10" o:title=""/>
          </v:shape>
          <o:OLEObject Type="Embed" ProgID="Photoshop.Image.10" ShapeID="_x0000_i1026" DrawAspect="Content" ObjectID="_1676207842" r:id="rId11">
            <o:FieldCodes>\s</o:FieldCodes>
          </o:OLEObject>
        </w:object>
      </w:r>
    </w:p>
    <w:p w:rsidR="00510680" w:rsidRPr="00972FFC" w:rsidRDefault="00510680" w:rsidP="000A0AA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C1598">
        <w:rPr>
          <w:rFonts w:ascii="Times New Roman" w:hAnsi="Times New Roman"/>
          <w:noProof/>
          <w:sz w:val="26"/>
          <w:szCs w:val="26"/>
        </w:rPr>
        <w:pict>
          <v:shape id="_x0000_i1027" type="#_x0000_t75" style="width:194.4pt;height:255pt;visibility:visible">
            <v:imagedata r:id="rId12" o:title="" croptop="2411f" cropbottom="3160f" cropleft="4463f" cropright="3243f" chromakey="#d6cfbc"/>
          </v:shape>
        </w:pict>
      </w:r>
    </w:p>
    <w:sectPr w:rsidR="00510680" w:rsidRPr="00972FFC" w:rsidSect="00265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680" w:rsidRDefault="00510680" w:rsidP="000467F6">
      <w:pPr>
        <w:spacing w:after="0" w:line="240" w:lineRule="auto"/>
      </w:pPr>
      <w:r>
        <w:separator/>
      </w:r>
    </w:p>
  </w:endnote>
  <w:endnote w:type="continuationSeparator" w:id="0">
    <w:p w:rsidR="00510680" w:rsidRDefault="00510680" w:rsidP="00046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680" w:rsidRDefault="00510680" w:rsidP="000467F6">
      <w:pPr>
        <w:spacing w:after="0" w:line="240" w:lineRule="auto"/>
      </w:pPr>
      <w:r>
        <w:separator/>
      </w:r>
    </w:p>
  </w:footnote>
  <w:footnote w:type="continuationSeparator" w:id="0">
    <w:p w:rsidR="00510680" w:rsidRDefault="00510680" w:rsidP="00046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680" w:rsidRPr="0086101B" w:rsidRDefault="00510680">
    <w:pPr>
      <w:pStyle w:val="Header"/>
      <w:jc w:val="center"/>
      <w:rPr>
        <w:rFonts w:ascii="Times New Roman" w:hAnsi="Times New Roman"/>
      </w:rPr>
    </w:pPr>
    <w:r w:rsidRPr="0086101B">
      <w:rPr>
        <w:rFonts w:ascii="Times New Roman" w:hAnsi="Times New Roman"/>
      </w:rPr>
      <w:fldChar w:fldCharType="begin"/>
    </w:r>
    <w:r w:rsidRPr="0086101B">
      <w:rPr>
        <w:rFonts w:ascii="Times New Roman" w:hAnsi="Times New Roman"/>
      </w:rPr>
      <w:instrText>PAGE   \* MERGEFORMAT</w:instrText>
    </w:r>
    <w:r w:rsidRPr="0086101B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86101B">
      <w:rPr>
        <w:rFonts w:ascii="Times New Roman" w:hAnsi="Times New Roman"/>
      </w:rPr>
      <w:fldChar w:fldCharType="end"/>
    </w:r>
  </w:p>
  <w:p w:rsidR="00510680" w:rsidRDefault="0051068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680" w:rsidRDefault="00510680">
    <w:pPr>
      <w:pStyle w:val="Header"/>
      <w:jc w:val="center"/>
    </w:pPr>
  </w:p>
  <w:p w:rsidR="00510680" w:rsidRDefault="0051068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C24CC"/>
    <w:multiLevelType w:val="hybridMultilevel"/>
    <w:tmpl w:val="B8B814FE"/>
    <w:lvl w:ilvl="0" w:tplc="CFE06DB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59228E3"/>
    <w:multiLevelType w:val="hybridMultilevel"/>
    <w:tmpl w:val="E5B867B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53171E"/>
    <w:multiLevelType w:val="hybridMultilevel"/>
    <w:tmpl w:val="8E6401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7504631"/>
    <w:multiLevelType w:val="hybridMultilevel"/>
    <w:tmpl w:val="93B641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EC66FDE"/>
    <w:multiLevelType w:val="hybridMultilevel"/>
    <w:tmpl w:val="93B641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AEA501D"/>
    <w:multiLevelType w:val="hybridMultilevel"/>
    <w:tmpl w:val="1ECE49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5627116"/>
    <w:multiLevelType w:val="hybridMultilevel"/>
    <w:tmpl w:val="93B641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6137F88"/>
    <w:multiLevelType w:val="hybridMultilevel"/>
    <w:tmpl w:val="D90415AE"/>
    <w:lvl w:ilvl="0" w:tplc="F6DE58B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10DB"/>
    <w:rsid w:val="0000698E"/>
    <w:rsid w:val="00012345"/>
    <w:rsid w:val="00016C72"/>
    <w:rsid w:val="000467F6"/>
    <w:rsid w:val="00046830"/>
    <w:rsid w:val="000A0AA1"/>
    <w:rsid w:val="000B4E3C"/>
    <w:rsid w:val="000C07A8"/>
    <w:rsid w:val="000E0B85"/>
    <w:rsid w:val="0010027F"/>
    <w:rsid w:val="00122D11"/>
    <w:rsid w:val="00131592"/>
    <w:rsid w:val="00156F8A"/>
    <w:rsid w:val="00162437"/>
    <w:rsid w:val="0017076C"/>
    <w:rsid w:val="00171FA1"/>
    <w:rsid w:val="00177A4D"/>
    <w:rsid w:val="001833D9"/>
    <w:rsid w:val="001B53D5"/>
    <w:rsid w:val="001B72B9"/>
    <w:rsid w:val="001E0E2B"/>
    <w:rsid w:val="001F7D48"/>
    <w:rsid w:val="00221C51"/>
    <w:rsid w:val="00227A98"/>
    <w:rsid w:val="0025322F"/>
    <w:rsid w:val="00254D0B"/>
    <w:rsid w:val="0026021A"/>
    <w:rsid w:val="002658E1"/>
    <w:rsid w:val="00277C21"/>
    <w:rsid w:val="00292FC3"/>
    <w:rsid w:val="002A7D3A"/>
    <w:rsid w:val="00311615"/>
    <w:rsid w:val="003254BA"/>
    <w:rsid w:val="00346EC4"/>
    <w:rsid w:val="003560C3"/>
    <w:rsid w:val="00363732"/>
    <w:rsid w:val="00370E3B"/>
    <w:rsid w:val="003B12A4"/>
    <w:rsid w:val="003B21E2"/>
    <w:rsid w:val="003D26E1"/>
    <w:rsid w:val="003D5523"/>
    <w:rsid w:val="00415263"/>
    <w:rsid w:val="00435144"/>
    <w:rsid w:val="00444C01"/>
    <w:rsid w:val="0046227A"/>
    <w:rsid w:val="00477AEB"/>
    <w:rsid w:val="004C1598"/>
    <w:rsid w:val="004F2389"/>
    <w:rsid w:val="004F396E"/>
    <w:rsid w:val="00510680"/>
    <w:rsid w:val="00516D5A"/>
    <w:rsid w:val="00526838"/>
    <w:rsid w:val="00537D10"/>
    <w:rsid w:val="00561CB0"/>
    <w:rsid w:val="00582A29"/>
    <w:rsid w:val="00582C15"/>
    <w:rsid w:val="00594AD3"/>
    <w:rsid w:val="00597508"/>
    <w:rsid w:val="005B2E97"/>
    <w:rsid w:val="005E602F"/>
    <w:rsid w:val="00646759"/>
    <w:rsid w:val="0068642F"/>
    <w:rsid w:val="006A2763"/>
    <w:rsid w:val="006C79F0"/>
    <w:rsid w:val="006D1621"/>
    <w:rsid w:val="006E4D9A"/>
    <w:rsid w:val="007270F3"/>
    <w:rsid w:val="00743A43"/>
    <w:rsid w:val="00761335"/>
    <w:rsid w:val="00766D67"/>
    <w:rsid w:val="007850B2"/>
    <w:rsid w:val="007C0F2A"/>
    <w:rsid w:val="007D02B8"/>
    <w:rsid w:val="007F5B82"/>
    <w:rsid w:val="00832B75"/>
    <w:rsid w:val="008403E7"/>
    <w:rsid w:val="00857199"/>
    <w:rsid w:val="0086101B"/>
    <w:rsid w:val="00861F71"/>
    <w:rsid w:val="00882AE2"/>
    <w:rsid w:val="0089282E"/>
    <w:rsid w:val="008C7480"/>
    <w:rsid w:val="008F36EB"/>
    <w:rsid w:val="00910D4B"/>
    <w:rsid w:val="009174EF"/>
    <w:rsid w:val="00927AB0"/>
    <w:rsid w:val="00941C91"/>
    <w:rsid w:val="00954C49"/>
    <w:rsid w:val="00965D33"/>
    <w:rsid w:val="00966C9D"/>
    <w:rsid w:val="00972FFC"/>
    <w:rsid w:val="009A668A"/>
    <w:rsid w:val="009C226F"/>
    <w:rsid w:val="009E474C"/>
    <w:rsid w:val="009E6008"/>
    <w:rsid w:val="00A06D1E"/>
    <w:rsid w:val="00A125B0"/>
    <w:rsid w:val="00A40F81"/>
    <w:rsid w:val="00A60124"/>
    <w:rsid w:val="00A87789"/>
    <w:rsid w:val="00A945FD"/>
    <w:rsid w:val="00A976B7"/>
    <w:rsid w:val="00AA4AC2"/>
    <w:rsid w:val="00AA7B5F"/>
    <w:rsid w:val="00AB6697"/>
    <w:rsid w:val="00AB7388"/>
    <w:rsid w:val="00AC2420"/>
    <w:rsid w:val="00AD1020"/>
    <w:rsid w:val="00AE1CF5"/>
    <w:rsid w:val="00AF267E"/>
    <w:rsid w:val="00B62929"/>
    <w:rsid w:val="00B7175E"/>
    <w:rsid w:val="00B77726"/>
    <w:rsid w:val="00B92643"/>
    <w:rsid w:val="00B93490"/>
    <w:rsid w:val="00B93F5C"/>
    <w:rsid w:val="00B963AD"/>
    <w:rsid w:val="00BA31D0"/>
    <w:rsid w:val="00BB44EA"/>
    <w:rsid w:val="00BC4911"/>
    <w:rsid w:val="00BD1C34"/>
    <w:rsid w:val="00BD4499"/>
    <w:rsid w:val="00C012D8"/>
    <w:rsid w:val="00C43CD4"/>
    <w:rsid w:val="00C70252"/>
    <w:rsid w:val="00C97709"/>
    <w:rsid w:val="00CC1BF4"/>
    <w:rsid w:val="00CD3C1E"/>
    <w:rsid w:val="00D310F2"/>
    <w:rsid w:val="00D50646"/>
    <w:rsid w:val="00D75565"/>
    <w:rsid w:val="00D77767"/>
    <w:rsid w:val="00D97F99"/>
    <w:rsid w:val="00DA3D5E"/>
    <w:rsid w:val="00DA5A9F"/>
    <w:rsid w:val="00DC1633"/>
    <w:rsid w:val="00DF59E7"/>
    <w:rsid w:val="00E410DB"/>
    <w:rsid w:val="00E50139"/>
    <w:rsid w:val="00E52968"/>
    <w:rsid w:val="00EB30E0"/>
    <w:rsid w:val="00EC0B60"/>
    <w:rsid w:val="00ED3633"/>
    <w:rsid w:val="00EE328A"/>
    <w:rsid w:val="00F14296"/>
    <w:rsid w:val="00F31EBA"/>
    <w:rsid w:val="00F42E3F"/>
    <w:rsid w:val="00F52C73"/>
    <w:rsid w:val="00F72BFD"/>
    <w:rsid w:val="00F83348"/>
    <w:rsid w:val="00F953B6"/>
    <w:rsid w:val="00FA7782"/>
    <w:rsid w:val="00FF4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8E1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410DB"/>
    <w:pPr>
      <w:ind w:left="720"/>
      <w:contextualSpacing/>
    </w:pPr>
  </w:style>
  <w:style w:type="table" w:styleId="TableGrid">
    <w:name w:val="Table Grid"/>
    <w:basedOn w:val="TableNormal"/>
    <w:uiPriority w:val="99"/>
    <w:rsid w:val="007270F3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rsid w:val="00444C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444C0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1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74E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Normal"/>
    <w:uiPriority w:val="99"/>
    <w:rsid w:val="00F142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046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467F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46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467F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95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2069</TotalTime>
  <Pages>23</Pages>
  <Words>4754</Words>
  <Characters>27100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53</cp:revision>
  <cp:lastPrinted>2021-03-01T04:07:00Z</cp:lastPrinted>
  <dcterms:created xsi:type="dcterms:W3CDTF">2021-01-07T15:00:00Z</dcterms:created>
  <dcterms:modified xsi:type="dcterms:W3CDTF">2021-03-02T11:31:00Z</dcterms:modified>
</cp:coreProperties>
</file>